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141"/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80"/>
        <w:gridCol w:w="2243"/>
      </w:tblGrid>
      <w:tr w:rsidR="00EC6CAD" w14:paraId="53A96939" w14:textId="77777777" w:rsidTr="00EC6CAD">
        <w:trPr>
          <w:trHeight w:val="1134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439C8" w14:textId="77777777" w:rsidR="00EC6CAD" w:rsidRDefault="00EC6CAD" w:rsidP="00EC6CAD">
            <w:pPr>
              <w:ind w:right="5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drawing>
                <wp:inline distT="0" distB="0" distL="0" distR="0" wp14:anchorId="599D2ECD" wp14:editId="7E196262">
                  <wp:extent cx="6040755" cy="937260"/>
                  <wp:effectExtent l="0" t="0" r="0" b="0"/>
                  <wp:docPr id="4" name="Grafik 4" descr="Ein Bild, das Essen, Teller, orange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(37)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5756"/>
                          <a:stretch/>
                        </pic:blipFill>
                        <pic:spPr bwMode="auto">
                          <a:xfrm>
                            <a:off x="0" y="0"/>
                            <a:ext cx="6040755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CAD" w14:paraId="71B4353F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36990F" w14:textId="77777777" w:rsidR="00EC6CAD" w:rsidRDefault="00EC6CAD" w:rsidP="00EC6CAD">
            <w:pPr>
              <w:ind w:left="5" w:right="5"/>
              <w:rPr>
                <w:rFonts w:ascii="Futura-Light" w:hAnsi="Futura-Light"/>
                <w:sz w:val="30"/>
                <w:szCs w:val="30"/>
                <w:lang w:val="it-IT"/>
              </w:rPr>
            </w:pPr>
          </w:p>
          <w:p w14:paraId="3A9A96C3" w14:textId="66F376A5" w:rsidR="00EC6CAD" w:rsidRDefault="00EC6CAD" w:rsidP="00EC6CAD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Tortellini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53D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</w:p>
          <w:p w14:paraId="57968729" w14:textId="77777777" w:rsidR="00EC6CAD" w:rsidRDefault="00EC6CAD" w:rsidP="00EC6CAD">
            <w:pPr>
              <w:ind w:left="5" w:right="5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in Brühe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C254F" w14:textId="77777777" w:rsidR="00EC6CAD" w:rsidRDefault="00EC6CAD" w:rsidP="00EC6CAD">
            <w:pPr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</w:p>
          <w:p w14:paraId="66C01360" w14:textId="666B2DB1" w:rsidR="00EC6CAD" w:rsidRDefault="00ED2E73" w:rsidP="00EC6CAD">
            <w:pPr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6</w:t>
            </w:r>
            <w:r w:rsidR="00EC6CAD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EC6CAD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EC6CAD" w14:paraId="522F359F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B96E4" w14:textId="1811548F" w:rsidR="00EC6CAD" w:rsidRPr="006E2042" w:rsidRDefault="00EC6CAD" w:rsidP="00EC6CAD">
            <w:pPr>
              <w:ind w:left="5" w:right="5"/>
              <w:rPr>
                <w:lang w:val="en-US"/>
              </w:rPr>
            </w:pPr>
            <w:r w:rsidRPr="006E2042">
              <w:rPr>
                <w:rFonts w:ascii="Futura-Light" w:hAnsi="Futura-Light"/>
                <w:sz w:val="30"/>
                <w:szCs w:val="30"/>
                <w:lang w:val="en-US"/>
              </w:rPr>
              <w:t xml:space="preserve">Tomatencremesuppe 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B853D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87CFA" w14:textId="731B50E7" w:rsidR="00EC6CAD" w:rsidRDefault="00ED2E73" w:rsidP="00EC6CAD">
            <w:pPr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6</w:t>
            </w:r>
            <w:r w:rsidR="00EC6CAD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EC6CAD" w14:paraId="0679D943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8F471" w14:textId="271598EB" w:rsidR="00EC6CAD" w:rsidRDefault="00EC6CAD" w:rsidP="00EC6CAD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Zwiebelsuppe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69187" w14:textId="0BAD95A3" w:rsidR="00EC6CAD" w:rsidRDefault="00ED2E73" w:rsidP="00EC6CAD">
            <w:pPr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6</w:t>
            </w:r>
            <w:r w:rsidR="00EC6CAD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EC6CAD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EC6CAD" w14:paraId="004E5448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90A46D" w14:textId="6D231DB4" w:rsidR="00EC6CAD" w:rsidRDefault="00EC6CAD" w:rsidP="00EC6CAD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Gulaschsuppe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00AF35" w14:textId="124D6AF5" w:rsidR="00EC6CAD" w:rsidRDefault="00ED2E73" w:rsidP="00EC6CAD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6</w:t>
            </w:r>
            <w:r w:rsidR="00EC6CAD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EC6CAD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EC6CAD" w14:paraId="15047A20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40155" w14:textId="6C2BF356" w:rsidR="00EC6CAD" w:rsidRDefault="00EC6CAD" w:rsidP="00EC6CAD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Maultaschen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  <w:p w14:paraId="2CB3F60B" w14:textId="77777777" w:rsidR="00EC6CAD" w:rsidRDefault="00EC6CAD" w:rsidP="00EC6CAD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in Brühe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2D5E5" w14:textId="6D0CE589" w:rsidR="00EC6CAD" w:rsidRDefault="00ED2E73" w:rsidP="00EC6CAD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EC6CAD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</w:tbl>
    <w:p w14:paraId="67CDDF7C" w14:textId="77777777" w:rsidR="00EC6CAD" w:rsidRDefault="00EC6CAD"/>
    <w:tbl>
      <w:tblPr>
        <w:tblW w:w="9623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80"/>
        <w:gridCol w:w="2243"/>
      </w:tblGrid>
      <w:tr w:rsidR="00B646D1" w14:paraId="0303574D" w14:textId="77777777">
        <w:trPr>
          <w:trHeight w:val="1134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38B49" w14:textId="77777777" w:rsidR="00B646D1" w:rsidRPr="00EC6CAD" w:rsidRDefault="006E2042" w:rsidP="00EC6CAD">
            <w:pPr>
              <w:tabs>
                <w:tab w:val="left" w:pos="4340"/>
              </w:tabs>
              <w:ind w:right="5"/>
              <w:rPr>
                <w:rFonts w:ascii="Futura-Light" w:hAnsi="Futura-Light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drawing>
                <wp:inline distT="0" distB="0" distL="0" distR="0" wp14:anchorId="5B9DEDB0" wp14:editId="54B45C37">
                  <wp:extent cx="6040755" cy="746760"/>
                  <wp:effectExtent l="0" t="0" r="0" b="0"/>
                  <wp:docPr id="3" name="Grafik 3" descr="Ein Bild, das Essen, Salat, Sandwich, Ob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(36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F68" w:rsidRPr="00EC6CAD">
              <w:rPr>
                <w:rFonts w:ascii="Futura-Light" w:hAnsi="Futura-Light"/>
                <w:b/>
                <w:bCs/>
                <w:color w:val="FFFFFF"/>
                <w:sz w:val="32"/>
                <w:szCs w:val="32"/>
              </w:rPr>
              <w:t>a</w:t>
            </w:r>
          </w:p>
        </w:tc>
      </w:tr>
      <w:tr w:rsidR="00B646D1" w14:paraId="22D3E71E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8C80A" w14:textId="1CA0C2C3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Gemischter Salat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F01C6" w14:textId="6D64B3C1" w:rsidR="00B646D1" w:rsidRDefault="00ED2E73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A40F68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B646D1" w14:paraId="031E7FF0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629BD" w14:textId="052546F5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Gemischter Salat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n,</w:t>
            </w:r>
            <w:r w:rsidR="00341F02">
              <w:rPr>
                <w:rFonts w:ascii="Futura-Light" w:hAnsi="Futura-Light"/>
                <w:sz w:val="30"/>
                <w:szCs w:val="30"/>
                <w:vertAlign w:val="superscript"/>
              </w:rPr>
              <w:t>g</w:t>
            </w:r>
          </w:p>
          <w:p w14:paraId="228C0836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Schafskäse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23BD35" w14:textId="17FE2571" w:rsidR="00B646D1" w:rsidRDefault="00ED2E73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B646D1" w14:paraId="59EA7317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EBA08" w14:textId="67F2522B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Gemischter Salat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n</w:t>
            </w:r>
          </w:p>
          <w:p w14:paraId="69D3A650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Putestreifen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040FF" w14:textId="6E1D7017" w:rsidR="00B646D1" w:rsidRDefault="00A40F68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04D214FB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E2E52" w14:textId="45015D42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Gemischter Salat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n,d</w:t>
            </w:r>
          </w:p>
          <w:p w14:paraId="5C53C805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Thunfisch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D458E" w14:textId="2558FF31" w:rsidR="00B646D1" w:rsidRDefault="00ED2E73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316EB4AC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BA419" w14:textId="72071142" w:rsidR="00B646D1" w:rsidRPr="006E2042" w:rsidRDefault="00A40F68">
            <w:pPr>
              <w:ind w:left="5" w:right="5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Insalata „Condadina“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,c,n,1,5,7,10</w:t>
            </w:r>
          </w:p>
          <w:p w14:paraId="44530E6D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Eisbergsalat, Tomaten, Zwiebeln und 4 versch. Käsesorten dazu Bruschettabrot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D400B" w14:textId="37045ED9" w:rsidR="00B646D1" w:rsidRDefault="00A40F68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4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2510AC6E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5F9AE" w14:textId="4A27D2EE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Insalata „Marinara“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n,</w:t>
            </w:r>
            <w:r w:rsidR="00C231B8">
              <w:rPr>
                <w:rFonts w:ascii="Futura-Light" w:hAnsi="Futura-Light"/>
                <w:sz w:val="30"/>
                <w:szCs w:val="30"/>
                <w:vertAlign w:val="superscript"/>
              </w:rPr>
              <w:t>d</w:t>
            </w:r>
          </w:p>
          <w:p w14:paraId="09188831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Eisbergsalat, Tomaten, Zwiebeln, Lachs, Thunfisch und Sardellen dazu Bruschettabrot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D7C92" w14:textId="5A259B75" w:rsidR="00B646D1" w:rsidRDefault="00A40F68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63E23A22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3C511" w14:textId="72741D98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Insalata „Caprese“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n,</w:t>
            </w:r>
            <w:r w:rsidR="00734E67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g</w:t>
            </w:r>
          </w:p>
          <w:p w14:paraId="0A9BCD22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Tomaten und Mozzarella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94E6C" w14:textId="77777777" w:rsidR="00B646D1" w:rsidRDefault="00A40F68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8,50 €</w:t>
            </w:r>
          </w:p>
        </w:tc>
      </w:tr>
      <w:tr w:rsidR="00B646D1" w14:paraId="0A927B03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DD0D54" w14:textId="1E500688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Tomatensalat </w:t>
            </w:r>
            <w:r w:rsidR="00ED00B0">
              <w:rPr>
                <w:rFonts w:ascii="Futura-Light" w:hAnsi="Futura-Light"/>
                <w:sz w:val="30"/>
                <w:szCs w:val="30"/>
                <w:vertAlign w:val="superscript"/>
              </w:rPr>
              <w:t>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554DB2" w14:textId="14AE053C" w:rsidR="00B646D1" w:rsidRDefault="00ED2E73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6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6E28D3DF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5D14C" w14:textId="543C13DC" w:rsidR="00B646D1" w:rsidRDefault="00A40F68">
            <w:pPr>
              <w:ind w:left="5"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Salatplatte „Luise“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n,c</w:t>
            </w:r>
            <w:r w:rsidR="00734E67">
              <w:rPr>
                <w:rFonts w:ascii="Futura-Light" w:hAnsi="Futura-Light"/>
                <w:sz w:val="30"/>
                <w:szCs w:val="30"/>
                <w:vertAlign w:val="superscript"/>
              </w:rPr>
              <w:t>,13</w:t>
            </w:r>
          </w:p>
          <w:p w14:paraId="18BB14B9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Eisbergsalat, Thunfisch, schwarzen Oliven und Ei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16B4F4" w14:textId="1C6C1647" w:rsidR="00B646D1" w:rsidRDefault="00A40F68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4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4961C49D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50D0C" w14:textId="55294D3A" w:rsidR="00B646D1" w:rsidRDefault="00A40F68">
            <w:pPr>
              <w:ind w:right="5"/>
            </w:pPr>
            <w:r>
              <w:rPr>
                <w:rFonts w:ascii="Futura-Light" w:hAnsi="Futura-Light"/>
                <w:sz w:val="30"/>
                <w:szCs w:val="30"/>
              </w:rPr>
              <w:t xml:space="preserve">Pizzabrot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  <w:p w14:paraId="6CE242B9" w14:textId="77777777" w:rsidR="00B646D1" w:rsidRDefault="00A40F68">
            <w:pPr>
              <w:ind w:left="5" w:right="5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Öl und Knoblauch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6AA58" w14:textId="73FB22AE" w:rsidR="00B646D1" w:rsidRDefault="00ED2E73">
            <w:pPr>
              <w:pStyle w:val="TableContents"/>
              <w:ind w:left="5" w:right="5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4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</w:tbl>
    <w:p w14:paraId="46C0A249" w14:textId="77777777" w:rsidR="00B646D1" w:rsidRDefault="00B646D1"/>
    <w:p w14:paraId="671EAFE5" w14:textId="77777777" w:rsidR="00B646D1" w:rsidRDefault="00B646D1"/>
    <w:tbl>
      <w:tblPr>
        <w:tblpPr w:leftFromText="141" w:rightFromText="141" w:vertAnchor="text" w:horzAnchor="margin" w:tblpY="-8100"/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80"/>
        <w:gridCol w:w="2243"/>
      </w:tblGrid>
      <w:tr w:rsidR="00EC6CAD" w14:paraId="7ABB10A1" w14:textId="77777777" w:rsidTr="00EC6CAD">
        <w:trPr>
          <w:trHeight w:val="1134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EDB2E" w14:textId="77777777" w:rsidR="00EC6CAD" w:rsidRDefault="00EC6CAD" w:rsidP="00EC6CAD">
            <w:pPr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</w:p>
          <w:p w14:paraId="2F3B3846" w14:textId="77777777" w:rsidR="00EC6CAD" w:rsidRDefault="00EC6CAD" w:rsidP="00EC6CAD">
            <w:pPr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</w:p>
          <w:p w14:paraId="0DEA90A0" w14:textId="77777777" w:rsidR="00EC6CAD" w:rsidRDefault="00EC6CAD" w:rsidP="00EC6CAD">
            <w:pPr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drawing>
                <wp:inline distT="0" distB="0" distL="0" distR="0" wp14:anchorId="3CF8E601" wp14:editId="339C8DAE">
                  <wp:extent cx="6040755" cy="778510"/>
                  <wp:effectExtent l="0" t="0" r="0" b="2540"/>
                  <wp:docPr id="5" name="Grafik 5" descr="Ein Bild, das Essen, Sandwich, Tel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(35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CAD" w14:paraId="3107E3B9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9EDC4" w14:textId="77777777" w:rsidR="00EC6CAD" w:rsidRDefault="00EC6CAD" w:rsidP="00EC6CAD">
            <w:pPr>
              <w:rPr>
                <w:rFonts w:ascii="Futura-Light" w:hAnsi="Futura-Light"/>
                <w:sz w:val="30"/>
                <w:szCs w:val="30"/>
              </w:rPr>
            </w:pPr>
          </w:p>
          <w:p w14:paraId="61A36D04" w14:textId="12E75822" w:rsidR="00EC6CAD" w:rsidRDefault="00EC6CAD" w:rsidP="00EC6CAD">
            <w:r>
              <w:rPr>
                <w:rFonts w:ascii="Futura-Light" w:hAnsi="Futura-Light"/>
                <w:sz w:val="30"/>
                <w:szCs w:val="30"/>
              </w:rPr>
              <w:t xml:space="preserve">Bruschetta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  <w:p w14:paraId="559A132F" w14:textId="77777777" w:rsidR="00EC6CAD" w:rsidRDefault="00EC6CAD" w:rsidP="00EC6CAD">
            <w:r>
              <w:rPr>
                <w:rFonts w:ascii="Futura-Light" w:hAnsi="Futura-Light"/>
                <w:sz w:val="20"/>
                <w:szCs w:val="20"/>
              </w:rPr>
              <w:t>mit Tomaten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EDF06" w14:textId="77777777" w:rsidR="00EC6CAD" w:rsidRDefault="00EC6CAD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  <w:p w14:paraId="0B1EA0B5" w14:textId="18CD6B43" w:rsidR="00EC6CAD" w:rsidRDefault="00ED2E73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4</w:t>
            </w:r>
            <w:r w:rsidR="00EC6CAD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EC6CAD" w14:paraId="0B80797D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B7EAE1" w14:textId="5EF45E1C" w:rsidR="00EC6CAD" w:rsidRDefault="00EC6CAD" w:rsidP="00EC6CAD">
            <w:r>
              <w:rPr>
                <w:rFonts w:ascii="Futura-Light" w:hAnsi="Futura-Light"/>
                <w:sz w:val="30"/>
                <w:szCs w:val="30"/>
              </w:rPr>
              <w:t xml:space="preserve">Bruschetta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28BA75D5" w14:textId="77777777" w:rsidR="00EC6CAD" w:rsidRDefault="00EC6CAD" w:rsidP="00EC6CAD">
            <w:r>
              <w:rPr>
                <w:rFonts w:ascii="Futura-Light" w:hAnsi="Futura-Light"/>
                <w:sz w:val="20"/>
                <w:szCs w:val="20"/>
              </w:rPr>
              <w:t>mit Schafskäse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4739C8" w14:textId="494BE985" w:rsidR="00EC6CAD" w:rsidRDefault="00ED2E73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7</w:t>
            </w:r>
            <w:r w:rsidR="00EC6CAD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EC6CAD" w14:paraId="7AA9B460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15CFE" w14:textId="5FCB4A36" w:rsidR="00EC6CAD" w:rsidRDefault="00EC6CAD" w:rsidP="00EC6CAD">
            <w:r>
              <w:rPr>
                <w:rFonts w:ascii="Futura-Light" w:hAnsi="Futura-Light"/>
                <w:sz w:val="30"/>
                <w:szCs w:val="30"/>
              </w:rPr>
              <w:t xml:space="preserve">Bruschetta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,d</w:t>
            </w:r>
          </w:p>
          <w:p w14:paraId="47195909" w14:textId="77777777" w:rsidR="00EC6CAD" w:rsidRDefault="00EC6CAD" w:rsidP="00EC6CAD">
            <w:r>
              <w:rPr>
                <w:rFonts w:ascii="Futura-Light" w:hAnsi="Futura-Light"/>
                <w:sz w:val="20"/>
                <w:szCs w:val="20"/>
              </w:rPr>
              <w:t>mit Sardellen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79832A" w14:textId="41F14D36" w:rsidR="00EC6CAD" w:rsidRDefault="00ED2E73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6</w:t>
            </w:r>
            <w:r w:rsidR="00EC6CAD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EC6CAD" w14:paraId="3AC4B0FE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9CA13" w14:textId="71EADE9F" w:rsidR="00EC6CAD" w:rsidRDefault="00EC6CAD" w:rsidP="00EC6CAD">
            <w:r>
              <w:rPr>
                <w:rFonts w:ascii="Futura-Light" w:hAnsi="Futura-Light"/>
                <w:sz w:val="30"/>
                <w:szCs w:val="30"/>
              </w:rPr>
              <w:t xml:space="preserve">Bruschetta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,d</w:t>
            </w:r>
          </w:p>
          <w:p w14:paraId="6A4A16D6" w14:textId="77777777" w:rsidR="00EC6CAD" w:rsidRDefault="00EC6CAD" w:rsidP="00EC6CAD">
            <w:r>
              <w:rPr>
                <w:rFonts w:ascii="Futura-Light" w:hAnsi="Futura-Light"/>
                <w:sz w:val="20"/>
                <w:szCs w:val="20"/>
              </w:rPr>
              <w:t>mit Lachs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B0B13" w14:textId="6EA2F57B" w:rsidR="00EC6CAD" w:rsidRDefault="00ED2E73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7</w:t>
            </w:r>
            <w:r w:rsidR="00EC6CAD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EC6CAD" w14:paraId="2A5C2221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6D8FE" w14:textId="77777777" w:rsidR="00EC6CAD" w:rsidRDefault="00EC6CAD" w:rsidP="00EC6CAD">
            <w:pPr>
              <w:rPr>
                <w:rFonts w:ascii="Futura-Light" w:hAnsi="Futura-Light"/>
                <w:sz w:val="30"/>
                <w:szCs w:val="30"/>
                <w:lang w:val="it-IT"/>
              </w:rPr>
            </w:pPr>
          </w:p>
          <w:p w14:paraId="357F3E26" w14:textId="20FC57D5" w:rsidR="00EC6CAD" w:rsidRDefault="00EC6CAD" w:rsidP="00EC6CAD"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Prosciutto e Melone </w:t>
            </w:r>
            <w:r w:rsidR="006C4804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a1</w:t>
            </w:r>
          </w:p>
          <w:p w14:paraId="6D800248" w14:textId="77777777" w:rsidR="00EC6CAD" w:rsidRDefault="00EC6CAD" w:rsidP="00EC6CAD">
            <w:pPr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Brot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47320" w14:textId="77777777" w:rsidR="00731869" w:rsidRDefault="00731869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  <w:p w14:paraId="71216CE9" w14:textId="1409B3F2" w:rsidR="00EC6CAD" w:rsidRDefault="00EC6CAD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4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EC6CAD" w14:paraId="473C549C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960CA7" w14:textId="6C3B4A79" w:rsidR="00EC6CAD" w:rsidRDefault="00EC6CAD" w:rsidP="00EC6CAD">
            <w:r>
              <w:rPr>
                <w:rFonts w:ascii="Futura-Light" w:hAnsi="Futura-Light"/>
                <w:sz w:val="30"/>
                <w:szCs w:val="30"/>
              </w:rPr>
              <w:t xml:space="preserve">Typische italienische Vorspeise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,b,g</w:t>
            </w:r>
          </w:p>
          <w:p w14:paraId="36703324" w14:textId="77777777" w:rsidR="00EC6CAD" w:rsidRDefault="00EC6CAD" w:rsidP="00EC6CAD">
            <w:pPr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gemischte Vorspeise mit Brot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6C911" w14:textId="3578EFCA" w:rsidR="00EC6CAD" w:rsidRDefault="00EC6CAD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8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EC6CAD" w14:paraId="1C607D74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6D0CA" w14:textId="44D2FB17" w:rsidR="00EC6CAD" w:rsidRDefault="00EC6CAD" w:rsidP="00EC6CAD">
            <w:r>
              <w:rPr>
                <w:rFonts w:ascii="Futura-Light" w:hAnsi="Futura-Light"/>
                <w:sz w:val="30"/>
                <w:szCs w:val="30"/>
              </w:rPr>
              <w:t xml:space="preserve">Krabbencocktail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,b,g</w:t>
            </w:r>
          </w:p>
          <w:p w14:paraId="7F04D9B4" w14:textId="77777777" w:rsidR="00EC6CAD" w:rsidRDefault="00EC6CAD" w:rsidP="00EC6CAD">
            <w:pPr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Pizzabrötchen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0C633" w14:textId="753C0C53" w:rsidR="00EC6CAD" w:rsidRDefault="00EC6CAD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EC6CAD" w14:paraId="0BF2B9C7" w14:textId="77777777" w:rsidTr="00EC6CAD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B98669" w14:textId="0F56298F" w:rsidR="00EC6CAD" w:rsidRPr="00B83BC3" w:rsidRDefault="00EC6CAD" w:rsidP="00EC6CAD">
            <w:pPr>
              <w:rPr>
                <w:lang w:val="en-US"/>
              </w:rPr>
            </w:pPr>
            <w:r w:rsidRPr="00B83BC3">
              <w:rPr>
                <w:rFonts w:ascii="Futura-Light" w:hAnsi="Futura-Light"/>
                <w:sz w:val="30"/>
                <w:szCs w:val="30"/>
                <w:lang w:val="en-US"/>
              </w:rPr>
              <w:t xml:space="preserve">Fischsalat </w:t>
            </w:r>
            <w:r w:rsidR="00B83BC3" w:rsidRPr="00B83BC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a1,b</w:t>
            </w:r>
            <w:r w:rsidRPr="00B83BC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,d,j</w:t>
            </w:r>
          </w:p>
          <w:p w14:paraId="3466379F" w14:textId="77777777" w:rsidR="00EC6CAD" w:rsidRDefault="00EC6CAD" w:rsidP="00EC6CAD">
            <w:pPr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Pizzabrötchen</w:t>
            </w:r>
          </w:p>
        </w:tc>
        <w:tc>
          <w:tcPr>
            <w:tcW w:w="22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0A18F" w14:textId="0E921577" w:rsidR="00EC6CAD" w:rsidRDefault="00EC6CAD" w:rsidP="00EC6CAD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7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</w:tbl>
    <w:p w14:paraId="79CDBE10" w14:textId="77777777" w:rsidR="00B646D1" w:rsidRDefault="00B646D1"/>
    <w:p w14:paraId="6501638C" w14:textId="77777777" w:rsidR="00B646D1" w:rsidRDefault="00B646D1"/>
    <w:p w14:paraId="0154D5E5" w14:textId="77777777" w:rsidR="00B646D1" w:rsidRDefault="00B646D1"/>
    <w:p w14:paraId="2E9E521D" w14:textId="77777777" w:rsidR="00B646D1" w:rsidRDefault="00B646D1"/>
    <w:p w14:paraId="0AC0E48D" w14:textId="77777777" w:rsidR="00B646D1" w:rsidRDefault="00B646D1"/>
    <w:p w14:paraId="250CB52D" w14:textId="77777777" w:rsidR="00B646D1" w:rsidRDefault="00B646D1"/>
    <w:p w14:paraId="738F472A" w14:textId="77777777" w:rsidR="00B646D1" w:rsidRDefault="00B646D1"/>
    <w:p w14:paraId="5AAA0736" w14:textId="77777777" w:rsidR="00B646D1" w:rsidRDefault="00B646D1"/>
    <w:p w14:paraId="47E388E5" w14:textId="77777777" w:rsidR="00B646D1" w:rsidRDefault="00B646D1"/>
    <w:p w14:paraId="7F0790B4" w14:textId="77777777" w:rsidR="00EC6CAD" w:rsidRDefault="00EC6CAD"/>
    <w:p w14:paraId="60474F96" w14:textId="77777777" w:rsidR="00EC6CAD" w:rsidRDefault="00EC6CAD"/>
    <w:p w14:paraId="2AC5139F" w14:textId="77777777" w:rsidR="00B646D1" w:rsidRDefault="00B646D1"/>
    <w:p w14:paraId="658E8457" w14:textId="77777777" w:rsidR="00B646D1" w:rsidRDefault="00B646D1"/>
    <w:p w14:paraId="2777E5AF" w14:textId="77777777" w:rsidR="00B646D1" w:rsidRDefault="00B646D1"/>
    <w:p w14:paraId="3DB32984" w14:textId="77777777" w:rsidR="00EC6CAD" w:rsidRDefault="00EC6CAD"/>
    <w:p w14:paraId="1D4C769C" w14:textId="77777777" w:rsidR="00B646D1" w:rsidRDefault="00B646D1"/>
    <w:p w14:paraId="196F075B" w14:textId="77777777" w:rsidR="00B646D1" w:rsidRDefault="00B646D1"/>
    <w:p w14:paraId="5379E8E0" w14:textId="77777777" w:rsidR="00EC6CAD" w:rsidRDefault="00EC6CAD"/>
    <w:p w14:paraId="06E7C9C5" w14:textId="77777777" w:rsidR="00EC6CAD" w:rsidRDefault="00EC6CAD"/>
    <w:p w14:paraId="05344FBB" w14:textId="77777777" w:rsidR="00B646D1" w:rsidRDefault="00B646D1"/>
    <w:p w14:paraId="42E35F26" w14:textId="77777777" w:rsidR="00B646D1" w:rsidRDefault="00B646D1"/>
    <w:tbl>
      <w:tblPr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97"/>
        <w:gridCol w:w="1826"/>
      </w:tblGrid>
      <w:tr w:rsidR="00B646D1" w14:paraId="7215F9AA" w14:textId="77777777">
        <w:trPr>
          <w:trHeight w:val="1134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600B5" w14:textId="77777777" w:rsidR="00B646D1" w:rsidRDefault="0042695F" w:rsidP="00EC6CAD">
            <w:pPr>
              <w:pStyle w:val="TableContents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lastRenderedPageBreak/>
              <w:drawing>
                <wp:inline distT="0" distB="0" distL="0" distR="0" wp14:anchorId="26429DAC" wp14:editId="64A79457">
                  <wp:extent cx="6040755" cy="890905"/>
                  <wp:effectExtent l="0" t="0" r="0" b="4445"/>
                  <wp:docPr id="6" name="Grafik 6" descr="Ein Bild, das Essen, Sandwich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(33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D1" w14:paraId="4109272F" w14:textId="77777777">
        <w:trPr>
          <w:trHeight w:val="366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17EDC3" w14:textId="77777777" w:rsidR="00B646D1" w:rsidRDefault="00A40F68">
            <w:pPr>
              <w:pStyle w:val="TableContents"/>
              <w:jc w:val="center"/>
              <w:rPr>
                <w:rFonts w:ascii="Futura-Light" w:hAnsi="Futura-Light"/>
                <w:b/>
                <w:bCs/>
              </w:rPr>
            </w:pPr>
            <w:r>
              <w:rPr>
                <w:rFonts w:ascii="Futura-Light" w:hAnsi="Futura-Light"/>
                <w:b/>
                <w:bCs/>
              </w:rPr>
              <w:t>Alle Pizzen mit Tomatensoße und Käse</w:t>
            </w:r>
          </w:p>
        </w:tc>
      </w:tr>
      <w:tr w:rsidR="00B646D1" w14:paraId="280239D6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10BA5" w14:textId="0D48089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Margherita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987D0D" w14:textId="6C2267FC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7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184AD09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17F9C" w14:textId="7D28F249" w:rsidR="00B646D1" w:rsidRPr="006E2042" w:rsidRDefault="00A40F68">
            <w:pPr>
              <w:pStyle w:val="TableContents"/>
              <w:rPr>
                <w:lang w:val="en-US"/>
              </w:rPr>
            </w:pPr>
            <w:r w:rsidRPr="006E2042">
              <w:rPr>
                <w:rFonts w:ascii="Futura-Light" w:hAnsi="Futura-Light"/>
                <w:sz w:val="30"/>
                <w:szCs w:val="30"/>
                <w:lang w:val="en-US"/>
              </w:rPr>
              <w:t xml:space="preserve">Salame 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,g,10</w:t>
            </w:r>
          </w:p>
          <w:p w14:paraId="35397EB5" w14:textId="77777777" w:rsidR="00B646D1" w:rsidRPr="006E2042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en-US"/>
              </w:rPr>
            </w:pPr>
            <w:r w:rsidRPr="006E2042">
              <w:rPr>
                <w:rFonts w:ascii="Futura-Light" w:hAnsi="Futura-Light"/>
                <w:sz w:val="20"/>
                <w:szCs w:val="20"/>
                <w:lang w:val="en-US"/>
              </w:rPr>
              <w:t>mit Salami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EA31E" w14:textId="2AF674F2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8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07CA046D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F04EA" w14:textId="486C921F" w:rsidR="00B646D1" w:rsidRPr="006E2042" w:rsidRDefault="00A40F68">
            <w:pPr>
              <w:pStyle w:val="TableContents"/>
              <w:rPr>
                <w:lang w:val="en-US"/>
              </w:rPr>
            </w:pPr>
            <w:r w:rsidRPr="006E2042">
              <w:rPr>
                <w:rFonts w:ascii="Futura-Light" w:hAnsi="Futura-Light"/>
                <w:sz w:val="30"/>
                <w:szCs w:val="30"/>
                <w:lang w:val="en-US"/>
              </w:rPr>
              <w:t xml:space="preserve">Funghi 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</w:t>
            </w:r>
          </w:p>
          <w:p w14:paraId="619C6C42" w14:textId="77777777" w:rsidR="00B646D1" w:rsidRPr="006E2042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en-US"/>
              </w:rPr>
            </w:pPr>
            <w:r w:rsidRPr="006E2042">
              <w:rPr>
                <w:rFonts w:ascii="Futura-Light" w:hAnsi="Futura-Light"/>
                <w:sz w:val="20"/>
                <w:szCs w:val="20"/>
                <w:lang w:val="en-US"/>
              </w:rPr>
              <w:t>mit Champignons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20581" w14:textId="7E71FD71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8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14347CE7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1885EA" w14:textId="41D65A2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Prosciutto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03D64451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796E4" w14:textId="2D68CF84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8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44501E3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855C0" w14:textId="6C0650B6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Frutti di Mare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,g,d,b,j</w:t>
            </w:r>
          </w:p>
          <w:p w14:paraId="20EE8A8F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Meeresfrüchte</w:t>
            </w:r>
            <w:r w:rsidR="009238E0">
              <w:rPr>
                <w:rFonts w:ascii="Futura-Light" w:hAnsi="Futura-Light"/>
                <w:sz w:val="20"/>
                <w:szCs w:val="20"/>
              </w:rPr>
              <w:t>n</w:t>
            </w:r>
            <w:r>
              <w:rPr>
                <w:rFonts w:ascii="Futura-Light" w:hAnsi="Futura-Light"/>
                <w:sz w:val="20"/>
                <w:szCs w:val="20"/>
              </w:rPr>
              <w:t xml:space="preserve"> und Knoblauch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64153" w14:textId="4709416B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4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34B225FB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661AC" w14:textId="319EA39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Prosciutto e Funghi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70BDAEDD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Champignons und Vorderschinken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A5B02" w14:textId="5861FB90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9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09506454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7E840" w14:textId="5F1D8D3D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Tonno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,g,d</w:t>
            </w:r>
          </w:p>
          <w:p w14:paraId="7A459F76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mit Thunfisch und Knoblauch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036541" w14:textId="3968C012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5241F69D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5ABB3" w14:textId="1DE5C478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Diavolo </w:t>
            </w:r>
            <w:r>
              <w:rPr>
                <w:rFonts w:ascii="Futura-Light" w:hAnsi="Futura-Light"/>
                <w:sz w:val="20"/>
                <w:szCs w:val="20"/>
              </w:rPr>
              <w:t xml:space="preserve">(pikant)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7C38F34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Kapern, Vorderschinken und Salami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9D15F" w14:textId="5090C3CC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79033C71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EBB5A" w14:textId="2526E55F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Hawaii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  <w:r w:rsidR="00227575">
              <w:rPr>
                <w:rFonts w:ascii="Futura-Light" w:hAnsi="Futura-Light"/>
                <w:sz w:val="30"/>
                <w:szCs w:val="30"/>
                <w:vertAlign w:val="superscript"/>
              </w:rPr>
              <w:t>,1</w:t>
            </w:r>
            <w:r w:rsidR="00110992">
              <w:rPr>
                <w:rFonts w:ascii="Futura-Light" w:hAnsi="Futura-Light"/>
                <w:sz w:val="30"/>
                <w:szCs w:val="30"/>
                <w:vertAlign w:val="superscript"/>
              </w:rPr>
              <w:t>,3</w:t>
            </w:r>
          </w:p>
          <w:p w14:paraId="2F864F2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Ananas, Vorderschinken und Champignons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659E3" w14:textId="7672B11B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EFC3665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2B93C" w14:textId="24253ECF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Capricciosa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,g,3</w:t>
            </w:r>
          </w:p>
          <w:p w14:paraId="10F8E1C8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Champignons, Vorderschinken, Kapern, Salami und Sardellen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A64DD" w14:textId="2F900E24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2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20BE3BB0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F9ECD" w14:textId="1E532C4B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Speciale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  <w:r w:rsidR="00714903">
              <w:rPr>
                <w:rFonts w:ascii="Futura-Light" w:hAnsi="Futura-Light"/>
                <w:sz w:val="30"/>
                <w:szCs w:val="30"/>
                <w:vertAlign w:val="superscript"/>
              </w:rPr>
              <w:t>,b</w:t>
            </w:r>
          </w:p>
          <w:p w14:paraId="0E3BFDB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Vorderschinken, Paprika, Krabben, Knoblauch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0DD80" w14:textId="46CF5713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713B9628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48DA7" w14:textId="0D524F3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Rucola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72BB1AC7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Parmaschinken, Rucola und Parmesan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F3FB4" w14:textId="58BCAA4A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4CEA93B7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C7E76" w14:textId="3A5B9831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Spinaci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128C272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Spinat, Gorgonzola und Knoblauch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C68BB6" w14:textId="4ECD35F8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40B6765E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C213" w14:textId="150441A1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Siciliana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13</w:t>
            </w:r>
          </w:p>
          <w:p w14:paraId="35EF30A3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schwarzen Oliven, Paprika und Zwiebeln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9BFF9" w14:textId="54DC21AC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6B75CED5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7D5DB" w14:textId="16054874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Vegetariana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03040702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verschiedene Gemüsesorten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8D800A" w14:textId="284FCC74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13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F3DAB3A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CB200" w14:textId="2F5CB494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Sardelle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,g,d</w:t>
            </w:r>
          </w:p>
          <w:p w14:paraId="2D955DC7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Sardellen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B6279" w14:textId="1E1A7DEB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301149C7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E9FCB" w14:textId="26C5F106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Quattro-Stagioni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66A512C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Artischocken, Champignons und Vorderschinken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E2293" w14:textId="59E91B45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46B71558" w14:textId="77777777">
        <w:trPr>
          <w:trHeight w:val="283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8321C" w14:textId="77777777" w:rsidR="00B646D1" w:rsidRDefault="00EC6CAD" w:rsidP="00EC6CAD">
            <w:pPr>
              <w:pStyle w:val="TableContents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lastRenderedPageBreak/>
              <w:drawing>
                <wp:inline distT="0" distB="0" distL="0" distR="0" wp14:anchorId="0BF2CB0A" wp14:editId="7C63F4A7">
                  <wp:extent cx="6040755" cy="890905"/>
                  <wp:effectExtent l="0" t="0" r="0" b="4445"/>
                  <wp:docPr id="7" name="Grafik 7" descr="Ein Bild, das Essen, Sandwich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(33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D1" w14:paraId="29DED3E7" w14:textId="77777777">
        <w:trPr>
          <w:trHeight w:val="283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A9B25" w14:textId="77777777" w:rsidR="00B646D1" w:rsidRDefault="00A40F68">
            <w:pPr>
              <w:pStyle w:val="TableContents"/>
              <w:jc w:val="center"/>
              <w:rPr>
                <w:rFonts w:ascii="Futura-Light" w:hAnsi="Futura-Light"/>
                <w:b/>
                <w:bCs/>
              </w:rPr>
            </w:pPr>
            <w:r>
              <w:rPr>
                <w:rFonts w:ascii="Futura-Light" w:hAnsi="Futura-Light"/>
                <w:b/>
                <w:bCs/>
              </w:rPr>
              <w:t>Alle Pizzen mit Tomatensoße und Käse</w:t>
            </w:r>
          </w:p>
        </w:tc>
      </w:tr>
      <w:tr w:rsidR="00B646D1" w14:paraId="471DCB66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40953" w14:textId="533F10F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Paprika </w:t>
            </w:r>
            <w:r w:rsidRPr="00B15EF9"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 w:rsidRPr="00B15EF9"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5296AF23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Paprika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C9A076" w14:textId="59DA0D7D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0B0A01CC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0DDB2" w14:textId="15057A9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Speck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6B15E71A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Vorderschinken, Speck und Champignons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FD0CC" w14:textId="04D8D8FC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6CBB63DD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3A0DD" w14:textId="38859D1F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Europa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,13</w:t>
            </w:r>
          </w:p>
          <w:p w14:paraId="326F0924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schwarzen Oliven und vier verschiedene Käsesorten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BE6F29" w14:textId="082759E9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4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CB3245A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C05F8" w14:textId="091DE545" w:rsidR="00F444E3" w:rsidRDefault="00A40F68" w:rsidP="00F444E3">
            <w:pPr>
              <w:pStyle w:val="TableContents"/>
              <w:rPr>
                <w:rFonts w:ascii="Futura-Light" w:hAnsi="Futura-Light"/>
                <w:sz w:val="30"/>
                <w:szCs w:val="30"/>
                <w:vertAlign w:val="superscript"/>
              </w:rPr>
            </w:pPr>
            <w:r>
              <w:rPr>
                <w:rFonts w:ascii="Futura-Light" w:hAnsi="Futura-Light"/>
                <w:sz w:val="30"/>
                <w:szCs w:val="30"/>
              </w:rPr>
              <w:t xml:space="preserve">Gigi </w:t>
            </w:r>
            <w:r>
              <w:rPr>
                <w:rFonts w:ascii="Futura-Light" w:hAnsi="Futura-Light"/>
                <w:sz w:val="20"/>
                <w:szCs w:val="20"/>
              </w:rPr>
              <w:t xml:space="preserve">(pikant)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</w:t>
            </w:r>
            <w:r w:rsidR="00F444E3">
              <w:rPr>
                <w:rFonts w:ascii="Futura-Light" w:hAnsi="Futura-Light"/>
                <w:sz w:val="30"/>
                <w:szCs w:val="30"/>
                <w:vertAlign w:val="superscript"/>
              </w:rPr>
              <w:t>d</w:t>
            </w:r>
          </w:p>
          <w:p w14:paraId="66139F06" w14:textId="770788E7" w:rsidR="00B646D1" w:rsidRDefault="00A40F68" w:rsidP="00F444E3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Vorderschinken, Paprika, Kapern, Sardellen und Zwiebeln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8856B" w14:textId="6EE65AE4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5B6349A3" w14:textId="77777777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86594D" w14:textId="445CD25D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San Lorenzo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201CB930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Zucchini und Speck</w:t>
            </w:r>
            <w:r w:rsidR="009238E0">
              <w:rPr>
                <w:rFonts w:ascii="Futura-Light" w:hAnsi="Futura-Light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F93497" w14:textId="392F646D" w:rsidR="00B646D1" w:rsidRDefault="009238E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5041D554" w14:textId="77777777">
        <w:trPr>
          <w:trHeight w:val="44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CE8AE" w14:textId="65F3023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Fedula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0947155C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Zucchini und Parmesan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B1C1A" w14:textId="523C8D99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B59452D" w14:textId="77777777">
        <w:trPr>
          <w:trHeight w:val="44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A1E716" w14:textId="4D844B1C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Trieste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,g,d</w:t>
            </w:r>
          </w:p>
          <w:p w14:paraId="462AFC3A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Lachs und Knoblauch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1B109D" w14:textId="206AF908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BF25CDE" w14:textId="77777777">
        <w:trPr>
          <w:trHeight w:val="44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FD027" w14:textId="2406D8AB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Tarsia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1BA124F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Schafskäse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CA95" w14:textId="6596ED9E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BCADEA9" w14:textId="77777777">
        <w:trPr>
          <w:trHeight w:val="44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E186F7" w14:textId="255CFBA6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Luise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76039528" w14:textId="021496B3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Zwiebeln, Speck, Sahne und Parmesan</w:t>
            </w:r>
            <w:r w:rsidR="009238E0">
              <w:rPr>
                <w:rFonts w:ascii="Futura-Light" w:hAnsi="Futura-Light"/>
                <w:sz w:val="20"/>
                <w:szCs w:val="20"/>
              </w:rPr>
              <w:t xml:space="preserve"> (o</w:t>
            </w:r>
            <w:r w:rsidR="00B2431F">
              <w:rPr>
                <w:rFonts w:ascii="Futura-Light" w:hAnsi="Futura-Light"/>
                <w:sz w:val="20"/>
                <w:szCs w:val="20"/>
              </w:rPr>
              <w:t>hne</w:t>
            </w:r>
            <w:r w:rsidR="009238E0">
              <w:rPr>
                <w:rFonts w:ascii="Futura-Light" w:hAnsi="Futura-Light"/>
                <w:sz w:val="20"/>
                <w:szCs w:val="20"/>
              </w:rPr>
              <w:t xml:space="preserve"> Tomaten</w:t>
            </w:r>
            <w:r w:rsidR="00B2431F">
              <w:rPr>
                <w:rFonts w:ascii="Futura-Light" w:hAnsi="Futura-Light"/>
                <w:sz w:val="20"/>
                <w:szCs w:val="20"/>
              </w:rPr>
              <w:t>soße</w:t>
            </w:r>
            <w:r w:rsidR="009238E0">
              <w:rPr>
                <w:rFonts w:ascii="Futura-Light" w:hAnsi="Futura-Light"/>
                <w:sz w:val="20"/>
                <w:szCs w:val="20"/>
              </w:rPr>
              <w:t>)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E2129" w14:textId="040E938B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658BEFE5" w14:textId="77777777">
        <w:trPr>
          <w:trHeight w:val="44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CDF26" w14:textId="77777777" w:rsidR="00B646D1" w:rsidRDefault="00B646D1">
            <w:pPr>
              <w:pStyle w:val="TableContents"/>
              <w:rPr>
                <w:rFonts w:ascii="Futura-Light" w:hAnsi="Futura-Light"/>
                <w:sz w:val="18"/>
                <w:szCs w:val="18"/>
              </w:rPr>
            </w:pP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998E8" w14:textId="77777777" w:rsidR="00B646D1" w:rsidRDefault="00B646D1">
            <w:pPr>
              <w:pStyle w:val="TableContents"/>
              <w:jc w:val="right"/>
              <w:rPr>
                <w:rFonts w:ascii="Futura-Light" w:hAnsi="Futura-Light"/>
                <w:sz w:val="26"/>
                <w:szCs w:val="26"/>
              </w:rPr>
            </w:pPr>
          </w:p>
        </w:tc>
      </w:tr>
      <w:tr w:rsidR="00B646D1" w14:paraId="5876B879" w14:textId="77777777">
        <w:trPr>
          <w:trHeight w:val="1134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F0885" w14:textId="77777777" w:rsidR="00B646D1" w:rsidRDefault="00A40F68">
            <w:pPr>
              <w:pStyle w:val="TableContents"/>
              <w:jc w:val="center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  <w:t>Pizzateigtaschen</w:t>
            </w:r>
          </w:p>
        </w:tc>
      </w:tr>
    </w:tbl>
    <w:p w14:paraId="5D8FD1D9" w14:textId="77777777" w:rsidR="00B646D1" w:rsidRDefault="00B646D1">
      <w:pPr>
        <w:rPr>
          <w:vanish/>
        </w:rPr>
      </w:pPr>
    </w:p>
    <w:tbl>
      <w:tblPr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0"/>
        <w:gridCol w:w="2223"/>
      </w:tblGrid>
      <w:tr w:rsidR="00B646D1" w14:paraId="34244C86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24E24" w14:textId="3A02FB9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Calzone Pizzateigtasche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492CB2E3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gefüllt mit Champignons, Vorderschinken und Salami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79963" w14:textId="14F08F41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451603E2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772F" w14:textId="640AB49C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Panzerotto Pizzateigtasche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4721435B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gefüllt mit Vorderschinken, Oregano und vier verschiedene Käsesorten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1C882" w14:textId="057E9059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DE64F27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FDB13" w14:textId="1C8EDB72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Calzone Braccio di ferro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27A4704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S</w:t>
            </w:r>
            <w:r w:rsidR="009238E0">
              <w:rPr>
                <w:rFonts w:ascii="Futura-Light" w:hAnsi="Futura-Light"/>
                <w:sz w:val="20"/>
                <w:szCs w:val="20"/>
                <w:lang w:val="it-IT"/>
              </w:rPr>
              <w:t>pinat</w:t>
            </w:r>
            <w:r w:rsidR="009D0A05">
              <w:rPr>
                <w:rFonts w:ascii="Futura-Light" w:hAnsi="Futura-Light"/>
                <w:sz w:val="20"/>
                <w:szCs w:val="20"/>
                <w:lang w:val="it-IT"/>
              </w:rPr>
              <w:t xml:space="preserve"> und Gorgonzola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3F762" w14:textId="4A2B1ABA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</w:tbl>
    <w:p w14:paraId="0777823C" w14:textId="77777777" w:rsidR="00B646D1" w:rsidRDefault="00B646D1"/>
    <w:p w14:paraId="0ECBDD0A" w14:textId="77777777" w:rsidR="00B646D1" w:rsidRDefault="00B646D1"/>
    <w:p w14:paraId="3DEB86AD" w14:textId="77777777" w:rsidR="00B646D1" w:rsidRDefault="00B646D1"/>
    <w:p w14:paraId="0F9A5D9D" w14:textId="77777777" w:rsidR="00B646D1" w:rsidRDefault="00B646D1"/>
    <w:p w14:paraId="3005FD71" w14:textId="77777777" w:rsidR="00B646D1" w:rsidRDefault="00B646D1"/>
    <w:p w14:paraId="70D8B4BC" w14:textId="77777777" w:rsidR="00B646D1" w:rsidRDefault="00B646D1"/>
    <w:p w14:paraId="449A8496" w14:textId="77777777" w:rsidR="00B646D1" w:rsidRDefault="00B646D1"/>
    <w:tbl>
      <w:tblPr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97"/>
        <w:gridCol w:w="1826"/>
      </w:tblGrid>
      <w:tr w:rsidR="00B646D1" w14:paraId="21A2BCC3" w14:textId="77777777">
        <w:trPr>
          <w:trHeight w:val="1134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D44BB" w14:textId="77777777" w:rsidR="00EC6CAD" w:rsidRPr="009D0A05" w:rsidRDefault="00EC6CAD" w:rsidP="00EC6CAD">
            <w:pPr>
              <w:pStyle w:val="TableContents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lastRenderedPageBreak/>
              <w:drawing>
                <wp:inline distT="0" distB="0" distL="0" distR="0" wp14:anchorId="21ADA973" wp14:editId="1E4A6125">
                  <wp:extent cx="6040755" cy="866140"/>
                  <wp:effectExtent l="0" t="0" r="0" b="0"/>
                  <wp:docPr id="8" name="Grafik 8" descr="Ein Bild, das Essen, Sandwi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(34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D1" w14:paraId="1B8E2C56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03E02" w14:textId="67812D64" w:rsidR="00B646D1" w:rsidRPr="006E2042" w:rsidRDefault="00A40F68">
            <w:pPr>
              <w:pStyle w:val="TableContents"/>
              <w:tabs>
                <w:tab w:val="left" w:pos="990"/>
              </w:tabs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Rigatoni 4 Formaggi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04C7C346" w14:textId="77777777" w:rsidR="00B646D1" w:rsidRDefault="00A40F68">
            <w:pPr>
              <w:pStyle w:val="TableContents"/>
              <w:tabs>
                <w:tab w:val="left" w:pos="990"/>
              </w:tabs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 xml:space="preserve">Soße </w:t>
            </w:r>
            <w:r w:rsidR="009238E0">
              <w:rPr>
                <w:rFonts w:ascii="Futura-Light" w:hAnsi="Futura-Light"/>
                <w:sz w:val="20"/>
                <w:szCs w:val="20"/>
                <w:lang w:val="it-IT"/>
              </w:rPr>
              <w:t>aus</w:t>
            </w:r>
            <w:r>
              <w:rPr>
                <w:rFonts w:ascii="Futura-Light" w:hAnsi="Futura-Light"/>
                <w:sz w:val="20"/>
                <w:szCs w:val="20"/>
                <w:lang w:val="it-IT"/>
              </w:rPr>
              <w:t xml:space="preserve"> 4 versch. </w:t>
            </w:r>
            <w:r>
              <w:rPr>
                <w:rFonts w:ascii="Futura-Light" w:hAnsi="Futura-Light"/>
                <w:sz w:val="20"/>
                <w:szCs w:val="20"/>
              </w:rPr>
              <w:t>Käsesorten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B014F" w14:textId="390FBE46" w:rsidR="00B646D1" w:rsidRDefault="00A40F68">
            <w:pPr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ED2E73">
              <w:rPr>
                <w:rFonts w:ascii="Futura-Light" w:hAnsi="Futura-Light"/>
                <w:sz w:val="30"/>
                <w:szCs w:val="30"/>
              </w:rPr>
              <w:t>2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ED2E73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57D2476C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47A3CD" w14:textId="4FBB26B3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Rigatoni al Forno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,c,</w:t>
            </w:r>
            <w:r w:rsidR="00537FA5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g</w:t>
            </w:r>
          </w:p>
          <w:p w14:paraId="2F63D108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Hackfleischsoße, Vorderschinken, überbacken mit Käse und Ei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6E66A" w14:textId="0C7798FE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C0C010B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AEF0C" w14:textId="24F1B598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Rigatoni Ciociara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13</w:t>
            </w:r>
          </w:p>
          <w:p w14:paraId="73818004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Kapern, schwarzen Oliven, Tomaten und Sahnesoße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18FF6E" w14:textId="02C78522" w:rsidR="00B646D1" w:rsidRDefault="00ED2E73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9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087173A8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0D3EB" w14:textId="5149522F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Rigatoni al Pomodoro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561EBECE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in Tomatensoße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8AB5E8" w14:textId="250A82AB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7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18FB4351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E9694" w14:textId="098ABF98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Rigatoni Bolognese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4493552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Hackfleischsoße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590A7" w14:textId="0095B5FD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9</w:t>
            </w:r>
            <w:r w:rsidR="00A40F68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B646D1" w14:paraId="16DE6074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523C6F" w14:textId="29F43D82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Rigatoni Con Tonno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,d</w:t>
            </w:r>
            <w:r w:rsidR="00B347F1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3FE56F8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Thunfisch, Tomaten, Knoblauch und Petersilie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F36108" w14:textId="089273E6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12</w:t>
            </w:r>
            <w:r w:rsidR="00A40F68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B646D1" w14:paraId="15E1D1C6" w14:textId="77777777" w:rsidTr="009D0A05">
        <w:trPr>
          <w:trHeight w:val="35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6EEDF" w14:textId="77777777" w:rsidR="00B646D1" w:rsidRPr="009D0A05" w:rsidRDefault="00B646D1">
            <w:pPr>
              <w:pStyle w:val="TableContents"/>
              <w:rPr>
                <w:rFonts w:ascii="Futura-Light" w:hAnsi="Futura-Light"/>
                <w:sz w:val="26"/>
              </w:rPr>
            </w:pP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6CBB6" w14:textId="77777777" w:rsidR="00B646D1" w:rsidRDefault="00B646D1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</w:tc>
      </w:tr>
      <w:tr w:rsidR="00B646D1" w14:paraId="20FBD6C7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394571" w14:textId="5417EFD0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al Pomodoro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1729AF7C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Tomatensoße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DDAB3" w14:textId="09CD5D27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7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5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38897F6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B4A49" w14:textId="34C5158F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Bolognese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</w:t>
            </w:r>
            <w:r w:rsidR="00E26A0E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i,</w:t>
            </w:r>
            <w:r w:rsidR="004E2DE1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9</w:t>
            </w:r>
            <w:r w:rsidR="00F23E5A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470DC2FD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Hackfleischsoße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E301C" w14:textId="63571C07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9</w:t>
            </w:r>
            <w:r w:rsidR="00A40F68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  <w:tr w:rsidR="00B646D1" w14:paraId="0EE08EC9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3A8087" w14:textId="7A9CC64C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>Spaghetti Aglio e Olio</w:t>
            </w:r>
            <w:r>
              <w:rPr>
                <w:rFonts w:ascii="Futura-Light" w:hAnsi="Futura-Light"/>
                <w:sz w:val="20"/>
                <w:szCs w:val="20"/>
                <w:lang w:val="it-IT"/>
              </w:rPr>
              <w:t xml:space="preserve"> (pikant)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 w:rsidR="001254BB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51616B72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Knoblauch, Olivenöl und Petersilie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63DB4B" w14:textId="567F66BD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9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8E91CE6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D273E2" w14:textId="15A2F189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Carbonara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 w:rsidR="00A00A34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,c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3FB48E27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Ei, Vorderschinken, Speck und Sahne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E3AF9" w14:textId="38484113" w:rsidR="00B646D1" w:rsidRDefault="008B5A1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1287072E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069779" w14:textId="43B42F54" w:rsidR="00B646D1" w:rsidRPr="001254BB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Calabrese </w:t>
            </w:r>
            <w:r>
              <w:rPr>
                <w:rFonts w:ascii="Futura-Light" w:hAnsi="Futura-Light"/>
                <w:sz w:val="20"/>
                <w:szCs w:val="20"/>
                <w:lang w:val="it-IT"/>
              </w:rPr>
              <w:t xml:space="preserve">(pikant)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</w:t>
            </w:r>
            <w:r w:rsidR="001254BB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g,d</w:t>
            </w:r>
          </w:p>
          <w:p w14:paraId="71EDB06E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Sardellen, Knoblauch, Petersilie und frischen Tomaten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663FF" w14:textId="30825153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13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165021D4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B2582" w14:textId="1513D9F5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Spaghetti Matriciana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4F4AD61A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Tomaten, Zwiebeln und Speck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4702D" w14:textId="6F37615E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9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013BD0F7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E6D54" w14:textId="672E3FE7" w:rsidR="00B646D1" w:rsidRPr="00AC7116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Vongole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</w:t>
            </w:r>
            <w:r w:rsidR="00AC7116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m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5F24E28A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Venusmuscheln, Tomaten und Knoblauch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3BCB9" w14:textId="0887CC7C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8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64129E13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C3958" w14:textId="4D9686FA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Spaghetti Romana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</w:t>
            </w:r>
            <w:r w:rsidR="005D168C">
              <w:rPr>
                <w:rFonts w:ascii="Futura-Light" w:hAnsi="Futura-Light"/>
                <w:sz w:val="30"/>
                <w:szCs w:val="30"/>
                <w:vertAlign w:val="superscript"/>
              </w:rPr>
              <w:t>g</w:t>
            </w:r>
          </w:p>
          <w:p w14:paraId="2BC0C5DB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Zwiebeln, Champignons und Steinpilzen in Bratensoße mit Sahne</w:t>
            </w:r>
            <w:r w:rsidR="009D0A05">
              <w:rPr>
                <w:rFonts w:ascii="Futura-Light" w:hAnsi="Futura-Light"/>
                <w:sz w:val="20"/>
                <w:szCs w:val="20"/>
              </w:rPr>
              <w:t xml:space="preserve"> </w:t>
            </w:r>
            <w:r>
              <w:rPr>
                <w:rFonts w:ascii="Futura-Light" w:hAnsi="Futura-Light"/>
                <w:sz w:val="20"/>
                <w:szCs w:val="20"/>
              </w:rPr>
              <w:t>verfeinert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31C55" w14:textId="00BAD2D4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9C1EB8E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73DC2" w14:textId="23E6CB07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Mare e Monti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,d</w:t>
            </w:r>
            <w:r w:rsidR="005D168C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7D1902CE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Krabben, Champignons, Knoblauch und Tomaten-Sahne-Soße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D960B" w14:textId="34520948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6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9485E60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66BF9" w14:textId="467A3A80" w:rsidR="00B646D1" w:rsidRPr="00BD75FE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Spaghetti al Pesto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4D18EA93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 xml:space="preserve">mit </w:t>
            </w:r>
            <w:r w:rsidR="00BD75FE">
              <w:rPr>
                <w:rFonts w:ascii="Futura-Light" w:hAnsi="Futura-Light"/>
                <w:sz w:val="20"/>
                <w:szCs w:val="20"/>
                <w:lang w:val="it-IT"/>
              </w:rPr>
              <w:t>Pesto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EBEF4E" w14:textId="1189C0EE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9D0A05" w14:paraId="5012F157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5956F3" w14:textId="67C92C12" w:rsidR="009D0A05" w:rsidRDefault="009D0A05">
            <w:pPr>
              <w:pStyle w:val="TableContents"/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>Spaghetti Buona Donna</w:t>
            </w:r>
            <w:r>
              <w:rPr>
                <w:rFonts w:ascii="Futura-Light" w:hAnsi="Futura-Light"/>
                <w:sz w:val="30"/>
                <w:szCs w:val="30"/>
                <w:vertAlign w:val="subscript"/>
                <w:lang w:val="it-IT"/>
              </w:rPr>
              <w:t xml:space="preserve"> (pikant)</w:t>
            </w: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</w:t>
            </w:r>
            <w:r w:rsidR="00206CB6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g,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d,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13</w:t>
            </w:r>
          </w:p>
          <w:p w14:paraId="76698C74" w14:textId="77777777" w:rsidR="009D0A05" w:rsidRPr="009D0A05" w:rsidRDefault="009D0A05">
            <w:pPr>
              <w:pStyle w:val="TableContents"/>
              <w:rPr>
                <w:rFonts w:ascii="Futura-Light" w:hAnsi="Futura-Light"/>
                <w:sz w:val="30"/>
                <w:szCs w:val="30"/>
                <w:vertAlign w:val="subscript"/>
                <w:lang w:val="it-IT"/>
              </w:rPr>
            </w:pPr>
            <w:r>
              <w:rPr>
                <w:rFonts w:ascii="Futura-Light" w:hAnsi="Futura-Light"/>
                <w:sz w:val="30"/>
                <w:szCs w:val="30"/>
                <w:vertAlign w:val="subscript"/>
                <w:lang w:val="it-IT"/>
              </w:rPr>
              <w:t xml:space="preserve">mit Kapern, schw. Oliven, Zwiebeln, Tomaten und Sardellen  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3E38B9" w14:textId="5CB9CD9F" w:rsidR="009D0A05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13</w:t>
            </w:r>
            <w:r w:rsidR="009D0A05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9D0A05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545B41C" w14:textId="77777777">
        <w:trPr>
          <w:trHeight w:val="283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1722C" w14:textId="77777777" w:rsidR="00B646D1" w:rsidRPr="00EC6CAD" w:rsidRDefault="00EC6CAD">
            <w:pPr>
              <w:pStyle w:val="TableContents"/>
              <w:jc w:val="right"/>
              <w:rPr>
                <w:rFonts w:ascii="Futura-Light" w:hAnsi="Futura-Light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lastRenderedPageBreak/>
              <w:drawing>
                <wp:inline distT="0" distB="0" distL="0" distR="0" wp14:anchorId="267D7D0B" wp14:editId="3732D61B">
                  <wp:extent cx="6040755" cy="866140"/>
                  <wp:effectExtent l="0" t="0" r="0" b="0"/>
                  <wp:docPr id="9" name="Grafik 9" descr="Ein Bild, das Essen, Sandwi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(34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F68" w:rsidRPr="00EC6CAD">
              <w:rPr>
                <w:rFonts w:ascii="Futura-Light" w:hAnsi="Futura-Light"/>
                <w:b/>
                <w:bCs/>
                <w:color w:val="FFFFFF"/>
                <w:sz w:val="32"/>
                <w:szCs w:val="32"/>
              </w:rPr>
              <w:t>Nudelgeric</w:t>
            </w:r>
          </w:p>
        </w:tc>
      </w:tr>
      <w:tr w:rsidR="00B646D1" w14:paraId="19682FB8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B83DF" w14:textId="0B18AD7B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Tortellini </w:t>
            </w:r>
            <w:r w:rsidR="00B6408A">
              <w:rPr>
                <w:rFonts w:ascii="Futura-Light" w:hAnsi="Futura-Light"/>
                <w:sz w:val="30"/>
                <w:szCs w:val="30"/>
              </w:rPr>
              <w:t>P</w:t>
            </w:r>
            <w:r>
              <w:rPr>
                <w:rFonts w:ascii="Futura-Light" w:hAnsi="Futura-Light"/>
                <w:sz w:val="30"/>
                <w:szCs w:val="30"/>
              </w:rPr>
              <w:t xml:space="preserve">anna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509EC991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 und Sahnesoße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A7AB6B" w14:textId="19DDC470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B6408A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41BECB0D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B6575" w14:textId="0666C3D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Tortellini Funghi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63701B82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Champignons, Petersilie, Knoblauch und Tomaten-Sahne-Soße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C3A8B" w14:textId="6976096F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2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060A3CAE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0826B" w14:textId="01CDE9FC" w:rsidR="00B646D1" w:rsidRPr="00A570E5" w:rsidRDefault="00A40F68">
            <w:pPr>
              <w:pStyle w:val="TableContents"/>
              <w:rPr>
                <w:lang w:val="en-US"/>
              </w:rPr>
            </w:pPr>
            <w:r w:rsidRPr="00A570E5">
              <w:rPr>
                <w:rFonts w:ascii="Futura-Light" w:hAnsi="Futura-Light"/>
                <w:sz w:val="30"/>
                <w:szCs w:val="30"/>
                <w:lang w:val="en-US"/>
              </w:rPr>
              <w:t xml:space="preserve">Tortellini Diavolo </w:t>
            </w:r>
            <w:r w:rsidRPr="00A570E5">
              <w:rPr>
                <w:rFonts w:ascii="Futura-Light" w:hAnsi="Futura-Light"/>
                <w:sz w:val="20"/>
                <w:szCs w:val="20"/>
                <w:lang w:val="en-US"/>
              </w:rPr>
              <w:t xml:space="preserve">(pikant) </w:t>
            </w:r>
            <w:r w:rsidRPr="00A570E5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B83BC3" w:rsidRPr="00A570E5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="00A570E5" w:rsidRPr="00A570E5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</w:t>
            </w:r>
          </w:p>
          <w:p w14:paraId="101834C4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Vorderschinken, Petersilie, Tomatensahnesoße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CFA47" w14:textId="0B13FEA4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11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9D0A05" w14:paraId="1D14A79A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68C3E" w14:textId="685B5B89" w:rsidR="009D0A05" w:rsidRDefault="009D0A05">
            <w:pPr>
              <w:pStyle w:val="TableContents"/>
              <w:rPr>
                <w:rFonts w:ascii="Futura-Light" w:hAnsi="Futura-Light"/>
                <w:sz w:val="30"/>
                <w:szCs w:val="30"/>
                <w:vertAlign w:val="superscript"/>
              </w:rPr>
            </w:pPr>
            <w:r>
              <w:rPr>
                <w:rFonts w:ascii="Futura-Light" w:hAnsi="Futura-Light"/>
                <w:sz w:val="30"/>
                <w:szCs w:val="30"/>
              </w:rPr>
              <w:t>Tortellini Krone</w:t>
            </w:r>
            <w:r w:rsidR="00F5013A"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 w:rsidR="00F5013A"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48FF06BB" w14:textId="77777777" w:rsidR="00F5013A" w:rsidRPr="00F5013A" w:rsidRDefault="00F5013A">
            <w:pPr>
              <w:pStyle w:val="TableContents"/>
              <w:rPr>
                <w:rFonts w:ascii="Futura-Light" w:hAnsi="Futura-Light"/>
                <w:sz w:val="30"/>
                <w:szCs w:val="30"/>
                <w:vertAlign w:val="subscript"/>
              </w:rPr>
            </w:pPr>
            <w:r>
              <w:rPr>
                <w:rFonts w:ascii="Futura-Light" w:hAnsi="Futura-Light"/>
                <w:sz w:val="30"/>
                <w:szCs w:val="30"/>
                <w:vertAlign w:val="subscript"/>
              </w:rPr>
              <w:t>mit Vorderschinken, Curry und Hackfleischsahnesoße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21676" w14:textId="2C198319" w:rsidR="009D0A05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12</w:t>
            </w:r>
            <w:r w:rsidR="00F5013A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F5013A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86AA1EE" w14:textId="77777777" w:rsidTr="00F5013A">
        <w:trPr>
          <w:trHeight w:val="452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E86CD" w14:textId="77777777" w:rsidR="00B646D1" w:rsidRDefault="00B646D1">
            <w:pPr>
              <w:pStyle w:val="TableContents"/>
              <w:rPr>
                <w:rFonts w:ascii="Futura-Light" w:hAnsi="Futura-Light"/>
                <w:sz w:val="30"/>
                <w:szCs w:val="30"/>
              </w:rPr>
            </w:pP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647BA" w14:textId="77777777" w:rsidR="00B646D1" w:rsidRDefault="00B646D1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</w:tc>
      </w:tr>
      <w:tr w:rsidR="00B646D1" w14:paraId="094ED8E7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30EF0" w14:textId="3ECDA77C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>Tag</w:t>
            </w:r>
            <w:r w:rsidR="00B6408A">
              <w:rPr>
                <w:rFonts w:ascii="Futura-Light" w:hAnsi="Futura-Light"/>
                <w:sz w:val="30"/>
                <w:szCs w:val="30"/>
              </w:rPr>
              <w:t>l</w:t>
            </w:r>
            <w:r>
              <w:rPr>
                <w:rFonts w:ascii="Futura-Light" w:hAnsi="Futura-Light"/>
                <w:sz w:val="30"/>
                <w:szCs w:val="30"/>
              </w:rPr>
              <w:t xml:space="preserve">iatelle Frutti de Mare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,g,d</w:t>
            </w:r>
            <w:r w:rsidR="0097554C">
              <w:rPr>
                <w:rFonts w:ascii="Futura-Light" w:hAnsi="Futura-Light"/>
                <w:sz w:val="30"/>
                <w:szCs w:val="30"/>
                <w:vertAlign w:val="superscript"/>
              </w:rPr>
              <w:t>,b,m</w:t>
            </w:r>
          </w:p>
          <w:p w14:paraId="14F0E12F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Meeresfrüchte</w:t>
            </w:r>
            <w:r w:rsidR="00B6408A">
              <w:rPr>
                <w:rFonts w:ascii="Futura-Light" w:hAnsi="Futura-Light"/>
                <w:sz w:val="20"/>
                <w:szCs w:val="20"/>
              </w:rPr>
              <w:t>n</w:t>
            </w:r>
            <w:r>
              <w:rPr>
                <w:rFonts w:ascii="Futura-Light" w:hAnsi="Futura-Light"/>
                <w:sz w:val="20"/>
                <w:szCs w:val="20"/>
              </w:rPr>
              <w:t xml:space="preserve"> und Tomatensoße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B934D" w14:textId="147E7C59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8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10AC0C16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3C6FF" w14:textId="298C1C19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>Tag</w:t>
            </w:r>
            <w:r w:rsidR="00B6408A">
              <w:rPr>
                <w:rFonts w:ascii="Futura-Light" w:hAnsi="Futura-Light"/>
                <w:sz w:val="30"/>
                <w:szCs w:val="30"/>
                <w:lang w:val="it-IT"/>
              </w:rPr>
              <w:t>l</w:t>
            </w: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iatelle al Salmone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,g,d</w:t>
            </w:r>
          </w:p>
          <w:p w14:paraId="2D55FD81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Lachs und Tomaten-Sahne-Soße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B01AC" w14:textId="5D678C67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6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5504027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587159" w14:textId="1F808ED4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>Tag</w:t>
            </w:r>
            <w:r w:rsidR="00B6408A">
              <w:rPr>
                <w:rFonts w:ascii="Futura-Light" w:hAnsi="Futura-Light"/>
                <w:sz w:val="30"/>
                <w:szCs w:val="30"/>
              </w:rPr>
              <w:t>l</w:t>
            </w:r>
            <w:r>
              <w:rPr>
                <w:rFonts w:ascii="Futura-Light" w:hAnsi="Futura-Light"/>
                <w:sz w:val="30"/>
                <w:szCs w:val="30"/>
              </w:rPr>
              <w:t xml:space="preserve">iatelle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6301368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Gemüse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94BE2B" w14:textId="645305ED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02C8A412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B9EB6B" w14:textId="77777777" w:rsidR="00B646D1" w:rsidRDefault="00B646D1">
            <w:pPr>
              <w:pStyle w:val="TableContents"/>
              <w:rPr>
                <w:rFonts w:ascii="Futura-Light" w:hAnsi="Futura-Light"/>
                <w:sz w:val="30"/>
                <w:szCs w:val="30"/>
              </w:rPr>
            </w:pP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913C9" w14:textId="77777777" w:rsidR="00B646D1" w:rsidRDefault="00B646D1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</w:tc>
      </w:tr>
      <w:tr w:rsidR="00B646D1" w14:paraId="344CB2B4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AF3CB" w14:textId="68668C1F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>Can</w:t>
            </w:r>
            <w:r w:rsidR="00B6408A">
              <w:rPr>
                <w:rFonts w:ascii="Futura-Light" w:hAnsi="Futura-Light"/>
                <w:sz w:val="30"/>
                <w:szCs w:val="30"/>
              </w:rPr>
              <w:t>n</w:t>
            </w:r>
            <w:r>
              <w:rPr>
                <w:rFonts w:ascii="Futura-Light" w:hAnsi="Futura-Light"/>
                <w:sz w:val="30"/>
                <w:szCs w:val="30"/>
              </w:rPr>
              <w:t xml:space="preserve">elloni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 w:rsidR="00E85E29"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6477B35B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gefüllt mit Spinat und Ricotta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289E45" w14:textId="1CC953BF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5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A61A95C" w14:textId="77777777" w:rsidTr="009D0A05">
        <w:trPr>
          <w:trHeight w:val="566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083F8" w14:textId="77777777" w:rsidR="00B646D1" w:rsidRDefault="00B646D1">
            <w:pPr>
              <w:pStyle w:val="TableContents"/>
              <w:rPr>
                <w:rFonts w:ascii="Futura-Light" w:hAnsi="Futura-Light"/>
                <w:sz w:val="30"/>
                <w:szCs w:val="30"/>
              </w:rPr>
            </w:pP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3C677" w14:textId="77777777" w:rsidR="00B646D1" w:rsidRDefault="00B646D1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</w:tc>
      </w:tr>
      <w:tr w:rsidR="00B646D1" w14:paraId="2A81C0E9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AF800" w14:textId="3E0BD7E3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Gnocchi 4 Formaggi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6CF90013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vier verschiedene Käsesorten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4BE35" w14:textId="2C016342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66BAF396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27353" w14:textId="2F8113F1" w:rsidR="00B646D1" w:rsidRPr="00A36518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Gnocchi al Pomodoro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 w:rsidR="00A36518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7A9F1855" w14:textId="77777777" w:rsidR="00B646D1" w:rsidRDefault="00A40F68">
            <w:pPr>
              <w:pStyle w:val="TableContents"/>
              <w:rPr>
                <w:rFonts w:ascii="Futura-Light" w:hAnsi="Futura-Light"/>
                <w:sz w:val="30"/>
                <w:szCs w:val="30"/>
                <w:vertAlign w:val="subscript"/>
                <w:lang w:val="it-IT"/>
              </w:rPr>
            </w:pPr>
            <w:r>
              <w:rPr>
                <w:rFonts w:ascii="Futura-Light" w:hAnsi="Futura-Light"/>
                <w:sz w:val="30"/>
                <w:szCs w:val="30"/>
                <w:vertAlign w:val="subscript"/>
                <w:lang w:val="it-IT"/>
              </w:rPr>
              <w:t>mit Tomatensoße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56545" w14:textId="2AE10454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:rsidRPr="00B15EF9" w14:paraId="3459D23A" w14:textId="77777777" w:rsidTr="005F1C9B">
        <w:trPr>
          <w:trHeight w:val="356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FB46F" w14:textId="77777777" w:rsidR="00B646D1" w:rsidRPr="00B15EF9" w:rsidRDefault="00A40F68">
            <w:pPr>
              <w:pStyle w:val="TableContents"/>
              <w:jc w:val="center"/>
              <w:rPr>
                <w:rFonts w:ascii="Futura-Light" w:hAnsi="Futura-Light"/>
                <w:b/>
                <w:bCs/>
                <w:color w:val="FFFFFF"/>
                <w:sz w:val="40"/>
                <w:szCs w:val="40"/>
              </w:rPr>
            </w:pPr>
            <w:r w:rsidRPr="00B15EF9">
              <w:rPr>
                <w:rFonts w:ascii="Futura-Light" w:hAnsi="Futura-Light"/>
                <w:b/>
                <w:bCs/>
                <w:color w:val="FFFFFF"/>
                <w:sz w:val="40"/>
                <w:szCs w:val="40"/>
              </w:rPr>
              <w:t>Lasagne</w:t>
            </w:r>
          </w:p>
        </w:tc>
      </w:tr>
      <w:tr w:rsidR="00B646D1" w14:paraId="404B9C3A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2D4FB" w14:textId="00F4E1C9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Lasagne al Forno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3D11A03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Vorderschinken und Hackfleischsoße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B26C7" w14:textId="3C48818D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10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49357B59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5212E" w14:textId="3E52CBC7" w:rsidR="00B646D1" w:rsidRPr="00CC4E2B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Lasagne Gorgonzola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 w:rsidR="00CC4E2B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52C6BFD2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Gorgonzola und Tomatensahnesoße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9BA86" w14:textId="6098D78F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13</w:t>
            </w:r>
            <w:r w:rsidR="00A40F68"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6D7DB1D1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9E8EA" w14:textId="30D2DFD2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Lasagne al Salmone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,d,g</w:t>
            </w:r>
          </w:p>
          <w:p w14:paraId="13F91BD9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Lachs und Tomatensahnesoße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E0835" w14:textId="02A9192A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3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439A49E9" w14:textId="77777777" w:rsidTr="009D0A05">
        <w:trPr>
          <w:trHeight w:val="283"/>
        </w:trPr>
        <w:tc>
          <w:tcPr>
            <w:tcW w:w="77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B9398" w14:textId="4FB08EEA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Lasagne alla Giardiniera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B83BC3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</w:t>
            </w:r>
            <w:r w:rsidR="00CC4E2B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g</w:t>
            </w:r>
          </w:p>
          <w:p w14:paraId="5EF9DAA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verschiedenen Gemüsesorten und Tomatensoße</w:t>
            </w:r>
          </w:p>
        </w:tc>
        <w:tc>
          <w:tcPr>
            <w:tcW w:w="18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6077E" w14:textId="50117054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13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</w:tbl>
    <w:p w14:paraId="11124105" w14:textId="77777777" w:rsidR="00B646D1" w:rsidRDefault="00B646D1"/>
    <w:tbl>
      <w:tblPr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0"/>
        <w:gridCol w:w="2223"/>
      </w:tblGrid>
      <w:tr w:rsidR="00B646D1" w14:paraId="4FE00D96" w14:textId="77777777" w:rsidTr="00B15EF9">
        <w:trPr>
          <w:trHeight w:hRule="exact" w:val="1473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551A56" w14:textId="77777777" w:rsidR="00B646D1" w:rsidRDefault="00B15EF9" w:rsidP="00B15EF9">
            <w:pPr>
              <w:pStyle w:val="TableContents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drawing>
                <wp:inline distT="0" distB="0" distL="0" distR="0" wp14:anchorId="344C8BBF" wp14:editId="7799F23A">
                  <wp:extent cx="5997359" cy="829492"/>
                  <wp:effectExtent l="0" t="0" r="3810" b="8890"/>
                  <wp:docPr id="11" name="Grafik 11" descr="Ein Bild, das Essen, Teigwaren, haltend, Tel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(39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058" cy="85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D1" w14:paraId="67A62C40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6241C" w14:textId="77777777" w:rsidR="00B15EF9" w:rsidRDefault="00B15EF9">
            <w:pPr>
              <w:pStyle w:val="TableContents"/>
              <w:rPr>
                <w:rFonts w:ascii="Futura-Light" w:hAnsi="Futura-Light"/>
                <w:sz w:val="30"/>
                <w:szCs w:val="30"/>
              </w:rPr>
            </w:pPr>
          </w:p>
          <w:p w14:paraId="0C54203D" w14:textId="1F52CEE5" w:rsidR="00B646D1" w:rsidRPr="00951D7D" w:rsidRDefault="00A40F68">
            <w:pPr>
              <w:pStyle w:val="TableContents"/>
              <w:rPr>
                <w:lang w:val="en-US"/>
              </w:rPr>
            </w:pPr>
            <w:r w:rsidRPr="00951D7D">
              <w:rPr>
                <w:rFonts w:ascii="Futura-Light" w:hAnsi="Futura-Light"/>
                <w:sz w:val="30"/>
                <w:szCs w:val="30"/>
                <w:lang w:val="en-US"/>
              </w:rPr>
              <w:t>Fritto Misto</w:t>
            </w:r>
            <w:r w:rsidRPr="00951D7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 xml:space="preserve"> i,</w:t>
            </w:r>
            <w:r w:rsidR="00951D7D" w:rsidRPr="00951D7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d,b</w:t>
            </w:r>
            <w:r w:rsidR="00951D7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,a1</w:t>
            </w:r>
          </w:p>
          <w:p w14:paraId="12658460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verschiedene frittierte Fischsorten mit Brot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423E6" w14:textId="77777777" w:rsidR="00B15EF9" w:rsidRDefault="00B15EF9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</w:p>
          <w:p w14:paraId="5D322444" w14:textId="3CA9256B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26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1171FB4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C9480" w14:textId="79AC814A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>Calamari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 xml:space="preserve"> i,c</w:t>
            </w:r>
            <w:r w:rsidR="00951D7D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,a1</w:t>
            </w:r>
            <w:r w:rsidR="002D60BF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,n,m</w:t>
            </w:r>
          </w:p>
          <w:p w14:paraId="30D9D901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frittierte Tintenfische mit Salat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6C16C" w14:textId="75E57DE5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6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134AF0BD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82392" w14:textId="5D001397" w:rsidR="00B646D1" w:rsidRPr="006E2042" w:rsidRDefault="00A40F68">
            <w:pPr>
              <w:pStyle w:val="TableContents"/>
              <w:rPr>
                <w:lang w:val="en-US"/>
              </w:rPr>
            </w:pPr>
            <w:r w:rsidRPr="006E2042">
              <w:rPr>
                <w:rFonts w:ascii="Futura-Light" w:hAnsi="Futura-Light"/>
                <w:sz w:val="30"/>
                <w:szCs w:val="30"/>
                <w:lang w:val="en-US"/>
              </w:rPr>
              <w:t xml:space="preserve">Calamari al Livornese 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i,</w:t>
            </w:r>
            <w:r w:rsidR="00927620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a1,m,n</w:t>
            </w:r>
          </w:p>
          <w:p w14:paraId="61E95029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Tintenfisch in Tomatensoße und Knoblauch dazu Nudeln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5109B" w14:textId="65298A51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9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039131B7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241C0" w14:textId="221DFC08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>Scampi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 xml:space="preserve"> 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,b</w:t>
            </w:r>
          </w:p>
          <w:p w14:paraId="1AA13A58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gegrillte Garnelen mit Brot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80268" w14:textId="55C795FE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</w:t>
            </w:r>
            <w:r w:rsidR="0018477B">
              <w:rPr>
                <w:rFonts w:ascii="Futura-Light" w:hAnsi="Futura-Light"/>
                <w:sz w:val="30"/>
                <w:szCs w:val="30"/>
              </w:rPr>
              <w:t>8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8D3FE4E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CFC77" w14:textId="6FAF2D9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Lachs gegrillt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d</w:t>
            </w:r>
          </w:p>
          <w:p w14:paraId="7CDE49E7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mit Gemüse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619AD" w14:textId="02347BEB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26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A3F7610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FC4EF" w14:textId="63B663F0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Trota „Forelle Müller Art“ gebacken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,d</w:t>
            </w:r>
          </w:p>
          <w:p w14:paraId="28C2F36C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mit Gemüse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012D9B" w14:textId="49F2C52C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18477B">
              <w:rPr>
                <w:rFonts w:ascii="Futura-Light" w:hAnsi="Futura-Light"/>
                <w:sz w:val="30"/>
                <w:szCs w:val="30"/>
              </w:rPr>
              <w:t>8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18477B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3DD41B65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12D16" w14:textId="0BC9874F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Sepia </w:t>
            </w:r>
            <w:r>
              <w:rPr>
                <w:rFonts w:ascii="Futura-Light" w:hAnsi="Futura-Light"/>
                <w:sz w:val="20"/>
                <w:szCs w:val="20"/>
              </w:rPr>
              <w:t xml:space="preserve">gegrillt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d</w:t>
            </w:r>
          </w:p>
          <w:p w14:paraId="154B86C7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Gemüse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E356C" w14:textId="2D5D25F7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25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6E64E52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BBD26" w14:textId="46478BFA" w:rsidR="00B646D1" w:rsidRPr="004117E3" w:rsidRDefault="00A40F68">
            <w:pPr>
              <w:pStyle w:val="TableContents"/>
              <w:rPr>
                <w:lang w:val="en-US"/>
              </w:rPr>
            </w:pPr>
            <w:r w:rsidRPr="004117E3">
              <w:rPr>
                <w:rFonts w:ascii="Futura-Light" w:hAnsi="Futura-Light"/>
                <w:sz w:val="30"/>
                <w:szCs w:val="30"/>
                <w:lang w:val="en-US"/>
              </w:rPr>
              <w:t xml:space="preserve">Lachsfilet </w:t>
            </w:r>
            <w:r w:rsidRPr="004117E3">
              <w:rPr>
                <w:rFonts w:ascii="Futura-Light" w:hAnsi="Futura-Light"/>
                <w:sz w:val="20"/>
                <w:szCs w:val="20"/>
                <w:lang w:val="en-US"/>
              </w:rPr>
              <w:t xml:space="preserve">paniert </w:t>
            </w:r>
            <w:r w:rsidRPr="004117E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d,a</w:t>
            </w:r>
            <w:r w:rsidR="0018477B" w:rsidRPr="004117E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4117E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</w:t>
            </w:r>
            <w:r w:rsidR="004117E3" w:rsidRPr="004117E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,c</w:t>
            </w:r>
          </w:p>
          <w:p w14:paraId="62040AE8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Kartoffelsalat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357A6" w14:textId="4276C198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16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0DE7017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57A9E1" w14:textId="25FD8B85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Dorata </w:t>
            </w:r>
            <w:r>
              <w:rPr>
                <w:rFonts w:ascii="Futura-Light" w:hAnsi="Futura-Light"/>
                <w:sz w:val="20"/>
                <w:szCs w:val="20"/>
              </w:rPr>
              <w:t xml:space="preserve">gegrillt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,d</w:t>
            </w:r>
          </w:p>
          <w:p w14:paraId="4A1D13F3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Gemüse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932AD1" w14:textId="1620F80E" w:rsidR="00B646D1" w:rsidRDefault="0018477B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28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</w:tbl>
    <w:p w14:paraId="107EE5DE" w14:textId="77777777" w:rsidR="00B646D1" w:rsidRDefault="00B646D1"/>
    <w:p w14:paraId="6F45425F" w14:textId="77777777" w:rsidR="00B646D1" w:rsidRDefault="00B646D1"/>
    <w:p w14:paraId="4F1036B7" w14:textId="77777777" w:rsidR="00B646D1" w:rsidRDefault="00B646D1"/>
    <w:p w14:paraId="3C0FDC3A" w14:textId="77777777" w:rsidR="00B646D1" w:rsidRDefault="00B646D1"/>
    <w:p w14:paraId="47807D6E" w14:textId="77777777" w:rsidR="00B646D1" w:rsidRDefault="00B646D1"/>
    <w:p w14:paraId="2758AF11" w14:textId="77777777" w:rsidR="00B646D1" w:rsidRDefault="00B646D1"/>
    <w:p w14:paraId="1040EB4E" w14:textId="77777777" w:rsidR="00B646D1" w:rsidRDefault="00B646D1"/>
    <w:p w14:paraId="258FD7CB" w14:textId="77777777" w:rsidR="00B646D1" w:rsidRDefault="00B646D1"/>
    <w:p w14:paraId="1A565307" w14:textId="77777777" w:rsidR="00B646D1" w:rsidRDefault="00B646D1"/>
    <w:p w14:paraId="7CBBE392" w14:textId="77777777" w:rsidR="00B646D1" w:rsidRDefault="00B646D1"/>
    <w:p w14:paraId="4F164270" w14:textId="77777777" w:rsidR="00B646D1" w:rsidRDefault="00B646D1"/>
    <w:p w14:paraId="23FF99D5" w14:textId="77777777" w:rsidR="00B646D1" w:rsidRDefault="00B646D1"/>
    <w:p w14:paraId="1FBD3D5F" w14:textId="77777777" w:rsidR="00B646D1" w:rsidRDefault="00B646D1"/>
    <w:p w14:paraId="39E839CF" w14:textId="77777777" w:rsidR="00B646D1" w:rsidRDefault="00B646D1"/>
    <w:p w14:paraId="1CFE7AF1" w14:textId="77777777" w:rsidR="00B646D1" w:rsidRDefault="00B646D1"/>
    <w:p w14:paraId="69BF20A0" w14:textId="77777777" w:rsidR="00B646D1" w:rsidRDefault="00B646D1"/>
    <w:p w14:paraId="6453995A" w14:textId="77777777" w:rsidR="00B646D1" w:rsidRDefault="00B646D1"/>
    <w:p w14:paraId="762EFBDE" w14:textId="77777777" w:rsidR="00B646D1" w:rsidRDefault="00B646D1"/>
    <w:p w14:paraId="03815C41" w14:textId="77777777" w:rsidR="00B646D1" w:rsidRDefault="00B646D1"/>
    <w:p w14:paraId="14BCCC9C" w14:textId="77777777" w:rsidR="00B646D1" w:rsidRDefault="00B646D1"/>
    <w:tbl>
      <w:tblPr>
        <w:tblW w:w="9615" w:type="dxa"/>
        <w:tblInd w:w="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80"/>
        <w:gridCol w:w="2235"/>
      </w:tblGrid>
      <w:tr w:rsidR="00B646D1" w14:paraId="2FFE1EFD" w14:textId="77777777">
        <w:trPr>
          <w:trHeight w:hRule="exact" w:val="1134"/>
        </w:trPr>
        <w:tc>
          <w:tcPr>
            <w:tcW w:w="9615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2297B" w14:textId="77777777" w:rsidR="00B646D1" w:rsidRDefault="00B15EF9">
            <w:pPr>
              <w:pStyle w:val="TableContents"/>
              <w:jc w:val="center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lastRenderedPageBreak/>
              <w:drawing>
                <wp:inline distT="0" distB="0" distL="0" distR="0" wp14:anchorId="67EEA516" wp14:editId="49402D4F">
                  <wp:extent cx="5878195" cy="720090"/>
                  <wp:effectExtent l="0" t="0" r="8255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(40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1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F68"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  <w:t>hgerichte</w:t>
            </w:r>
          </w:p>
        </w:tc>
      </w:tr>
      <w:tr w:rsidR="00B646D1" w14:paraId="275207E2" w14:textId="77777777" w:rsidTr="00B15EF9">
        <w:trPr>
          <w:trHeight w:hRule="exact" w:val="992"/>
        </w:trPr>
        <w:tc>
          <w:tcPr>
            <w:tcW w:w="9615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79871" w14:textId="77777777" w:rsidR="00B15EF9" w:rsidRPr="00B15EF9" w:rsidRDefault="00B15EF9" w:rsidP="00B15EF9">
            <w:pPr>
              <w:pStyle w:val="TableContents"/>
              <w:rPr>
                <w:rFonts w:ascii="Futura-Light" w:hAnsi="Futura-Light"/>
                <w:b/>
                <w:bCs/>
                <w:sz w:val="28"/>
                <w:szCs w:val="28"/>
              </w:rPr>
            </w:pPr>
          </w:p>
          <w:p w14:paraId="2F9FFA4C" w14:textId="77777777" w:rsidR="00B646D1" w:rsidRPr="00B15EF9" w:rsidRDefault="00A40F68" w:rsidP="00B15EF9">
            <w:pPr>
              <w:pStyle w:val="TableContents"/>
              <w:jc w:val="center"/>
              <w:rPr>
                <w:rFonts w:ascii="Futura-Light" w:hAnsi="Futura-Light"/>
                <w:i/>
                <w:iCs/>
                <w:sz w:val="40"/>
                <w:szCs w:val="40"/>
              </w:rPr>
            </w:pPr>
            <w:r w:rsidRPr="00B15EF9">
              <w:rPr>
                <w:rFonts w:ascii="Futura-Light" w:hAnsi="Futura-Light"/>
                <w:i/>
                <w:iCs/>
                <w:sz w:val="40"/>
                <w:szCs w:val="40"/>
              </w:rPr>
              <w:t>Schweinefleisch</w:t>
            </w:r>
          </w:p>
        </w:tc>
      </w:tr>
      <w:tr w:rsidR="00B646D1" w14:paraId="10F53852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52D84" w14:textId="4C610F9A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Schnitzel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</w:t>
            </w:r>
            <w:r w:rsidR="00350802">
              <w:rPr>
                <w:rFonts w:ascii="Futura-Light" w:hAnsi="Futura-Light"/>
                <w:sz w:val="30"/>
                <w:szCs w:val="30"/>
                <w:vertAlign w:val="superscript"/>
              </w:rPr>
              <w:t>g,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c</w:t>
            </w:r>
          </w:p>
          <w:p w14:paraId="0EAFCE37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paniert mit Pommes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86BC5F" w14:textId="1EC26B24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6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1503DA2C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E50EC" w14:textId="1061B00A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Schnitzel „Jäger Art“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,c,</w:t>
            </w:r>
            <w:r w:rsidR="00030C39">
              <w:rPr>
                <w:rFonts w:ascii="Futura-Light" w:hAnsi="Futura-Light"/>
                <w:sz w:val="30"/>
                <w:szCs w:val="30"/>
                <w:vertAlign w:val="superscript"/>
              </w:rPr>
              <w:t>g</w:t>
            </w:r>
          </w:p>
          <w:p w14:paraId="4AF32AE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Spätzle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0B59B" w14:textId="773F8F24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7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5DA89AD9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D57BF6" w14:textId="3A848A53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Schnitzel „Zigeuner Art“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,c</w:t>
            </w:r>
            <w:r w:rsidR="00030C39"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4C016C20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Kroketten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DE6B5" w14:textId="7A7399FE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8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0BF15FA1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4962A8" w14:textId="1CB4950B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>Cordon bleu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 xml:space="preserve"> 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,c</w:t>
            </w:r>
            <w:r w:rsidR="00E17C4F"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225A891F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gefüllt mit Käse und Vorderschinken, mit Pommes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B25AF" w14:textId="778145B6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22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088AFD10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E47AE" w14:textId="3B6FDF30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La Siciliana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,c,</w:t>
            </w:r>
            <w:r w:rsidR="00F81A45">
              <w:rPr>
                <w:rFonts w:ascii="Futura-Light" w:hAnsi="Futura-Light"/>
                <w:sz w:val="30"/>
                <w:szCs w:val="30"/>
                <w:vertAlign w:val="superscript"/>
              </w:rPr>
              <w:t>g</w:t>
            </w:r>
          </w:p>
          <w:p w14:paraId="6140ADC8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Paniert mit Knoblauch,dazu Pommes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7CE1E" w14:textId="10B60F55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6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F5013A" w:rsidRPr="00F5013A" w14:paraId="5D55BC5A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B1013" w14:textId="0634C793" w:rsidR="00F5013A" w:rsidRDefault="00F5013A">
            <w:pPr>
              <w:pStyle w:val="TableContents"/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</w:pPr>
            <w:r w:rsidRPr="00F5013A">
              <w:rPr>
                <w:rFonts w:ascii="Futura-Light" w:hAnsi="Futura-Light"/>
                <w:sz w:val="30"/>
                <w:szCs w:val="30"/>
                <w:lang w:val="en-US"/>
              </w:rPr>
              <w:t xml:space="preserve">Bistecca alla Valdostana </w:t>
            </w:r>
            <w:r w:rsidRPr="00F5013A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F0711B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F5013A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,c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</w:t>
            </w:r>
            <w:r w:rsidR="00F55013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g</w:t>
            </w:r>
          </w:p>
          <w:p w14:paraId="44448AC2" w14:textId="77777777" w:rsidR="00F5013A" w:rsidRPr="00F5013A" w:rsidRDefault="00F5013A">
            <w:pPr>
              <w:pStyle w:val="TableContents"/>
              <w:rPr>
                <w:rFonts w:ascii="Futura-Light" w:hAnsi="Futura-Light"/>
                <w:sz w:val="30"/>
                <w:szCs w:val="30"/>
                <w:vertAlign w:val="subscript"/>
              </w:rPr>
            </w:pPr>
            <w:r w:rsidRPr="00F5013A">
              <w:rPr>
                <w:rFonts w:ascii="Futura-Light" w:hAnsi="Futura-Light"/>
                <w:sz w:val="30"/>
                <w:szCs w:val="30"/>
                <w:vertAlign w:val="subscript"/>
              </w:rPr>
              <w:t>Schnitzel mit Vorderschinken und K</w:t>
            </w:r>
            <w:r>
              <w:rPr>
                <w:rFonts w:ascii="Futura-Light" w:hAnsi="Futura-Light"/>
                <w:sz w:val="30"/>
                <w:szCs w:val="30"/>
                <w:vertAlign w:val="subscript"/>
              </w:rPr>
              <w:t>äse, dazu Pommes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8C16DC" w14:textId="4B753B96" w:rsidR="00F5013A" w:rsidRPr="00F5013A" w:rsidRDefault="00F5013A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en-US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  <w:lang w:val="en-US"/>
              </w:rPr>
              <w:t>8</w:t>
            </w:r>
            <w:r>
              <w:rPr>
                <w:rFonts w:ascii="Futura-Light" w:hAnsi="Futura-Light"/>
                <w:sz w:val="30"/>
                <w:szCs w:val="30"/>
                <w:lang w:val="en-US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  <w:lang w:val="en-US"/>
              </w:rPr>
              <w:t>0</w:t>
            </w:r>
            <w:r>
              <w:rPr>
                <w:rFonts w:ascii="Futura-Light" w:hAnsi="Futura-Light"/>
                <w:sz w:val="30"/>
                <w:szCs w:val="30"/>
                <w:lang w:val="en-US"/>
              </w:rPr>
              <w:t>0 €</w:t>
            </w:r>
          </w:p>
        </w:tc>
      </w:tr>
      <w:tr w:rsidR="00B646D1" w:rsidRPr="00F5013A" w14:paraId="3EAE7DE5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7BF02" w14:textId="77777777" w:rsidR="00B646D1" w:rsidRPr="00F5013A" w:rsidRDefault="00B646D1">
            <w:pPr>
              <w:pStyle w:val="TableContents"/>
              <w:rPr>
                <w:rFonts w:ascii="Futura-Light" w:hAnsi="Futura-Light"/>
                <w:sz w:val="18"/>
                <w:szCs w:val="18"/>
                <w:lang w:val="en-US"/>
              </w:rPr>
            </w:pP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D7824C" w14:textId="77777777" w:rsidR="00B646D1" w:rsidRPr="00F5013A" w:rsidRDefault="00B646D1">
            <w:pPr>
              <w:pStyle w:val="TableContents"/>
              <w:rPr>
                <w:rFonts w:ascii="Futura-Light" w:hAnsi="Futura-Light"/>
                <w:sz w:val="26"/>
                <w:szCs w:val="26"/>
                <w:lang w:val="en-US"/>
              </w:rPr>
            </w:pPr>
          </w:p>
        </w:tc>
      </w:tr>
    </w:tbl>
    <w:p w14:paraId="47207D54" w14:textId="77777777" w:rsidR="00B646D1" w:rsidRDefault="00B646D1">
      <w:pPr>
        <w:rPr>
          <w:vanish/>
        </w:rPr>
      </w:pPr>
    </w:p>
    <w:tbl>
      <w:tblPr>
        <w:tblW w:w="9615" w:type="dxa"/>
        <w:tblInd w:w="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80"/>
        <w:gridCol w:w="2235"/>
      </w:tblGrid>
      <w:tr w:rsidR="00B646D1" w14:paraId="50535A49" w14:textId="77777777">
        <w:trPr>
          <w:trHeight w:hRule="exact" w:val="680"/>
        </w:trPr>
        <w:tc>
          <w:tcPr>
            <w:tcW w:w="9615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4CFC4" w14:textId="77777777" w:rsidR="00B646D1" w:rsidRPr="00B15EF9" w:rsidRDefault="00A40F68" w:rsidP="00B15EF9">
            <w:pPr>
              <w:pStyle w:val="TableContents"/>
              <w:jc w:val="center"/>
              <w:rPr>
                <w:rFonts w:ascii="Futura-Light" w:hAnsi="Futura-Light"/>
                <w:i/>
                <w:iCs/>
                <w:sz w:val="40"/>
                <w:szCs w:val="40"/>
              </w:rPr>
            </w:pPr>
            <w:r w:rsidRPr="00B15EF9">
              <w:rPr>
                <w:rFonts w:ascii="Futura-Light" w:hAnsi="Futura-Light"/>
                <w:i/>
                <w:iCs/>
                <w:sz w:val="40"/>
                <w:szCs w:val="40"/>
              </w:rPr>
              <w:t>Rindfleisch</w:t>
            </w:r>
          </w:p>
        </w:tc>
      </w:tr>
      <w:tr w:rsidR="00B646D1" w14:paraId="30E08E3A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B7252" w14:textId="452D19D4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Rumpsteak gegrillt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  <w:p w14:paraId="3A1D786D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Pommes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A1AFC3" w14:textId="7CDF8540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22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C7D4142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BD1E5D" w14:textId="633D23E6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Rumpsteak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3F42A0B7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grüner Pfeffersoße und Kroketten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1C5888" w14:textId="293280EA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24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1F9F708B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D5186" w14:textId="4C6A547D" w:rsidR="00B646D1" w:rsidRPr="006E2042" w:rsidRDefault="00A40F68">
            <w:pPr>
              <w:pStyle w:val="TableContents"/>
              <w:rPr>
                <w:lang w:val="en-US"/>
              </w:rPr>
            </w:pPr>
            <w:r w:rsidRPr="006E2042">
              <w:rPr>
                <w:rFonts w:ascii="Futura-Light" w:hAnsi="Futura-Light"/>
                <w:sz w:val="30"/>
                <w:szCs w:val="30"/>
                <w:lang w:val="en-US"/>
              </w:rPr>
              <w:t xml:space="preserve">Rumpsteak 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</w:t>
            </w:r>
          </w:p>
          <w:p w14:paraId="376D65A3" w14:textId="77777777" w:rsidR="00B646D1" w:rsidRPr="006E2042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en-US"/>
              </w:rPr>
            </w:pPr>
            <w:r w:rsidRPr="006E2042">
              <w:rPr>
                <w:rFonts w:ascii="Futura-Light" w:hAnsi="Futura-Light"/>
                <w:sz w:val="20"/>
                <w:szCs w:val="20"/>
                <w:lang w:val="en-US"/>
              </w:rPr>
              <w:t>mit Champignons und Pommes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0DD87" w14:textId="2A99FA14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25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5FE75D15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D3892" w14:textId="0E907F90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Zwiebelrostbraten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</w:t>
            </w:r>
            <w:r w:rsidR="000C3D64">
              <w:rPr>
                <w:rFonts w:ascii="Futura-Light" w:hAnsi="Futura-Light"/>
                <w:sz w:val="30"/>
                <w:szCs w:val="30"/>
                <w:vertAlign w:val="superscript"/>
              </w:rPr>
              <w:t>c,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g</w:t>
            </w:r>
          </w:p>
          <w:p w14:paraId="0A601C19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Spätzle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2A381" w14:textId="5EB1621E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26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C690337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AEAEF" w14:textId="202C8F9E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Zwiebelrostbraten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5443B9C6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Brot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3AD0CC" w14:textId="71340891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22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080C9C5" w14:textId="77777777">
        <w:trPr>
          <w:trHeight w:val="283"/>
        </w:trPr>
        <w:tc>
          <w:tcPr>
            <w:tcW w:w="738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AD3E67" w14:textId="6680B302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Leber venezianischer Art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083FE524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Nudeln</w:t>
            </w:r>
          </w:p>
        </w:tc>
        <w:tc>
          <w:tcPr>
            <w:tcW w:w="22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642E3" w14:textId="1BEA18D8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9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</w:tbl>
    <w:p w14:paraId="07C9531A" w14:textId="77777777" w:rsidR="00B646D1" w:rsidRDefault="00B646D1">
      <w:pPr>
        <w:pStyle w:val="Textbody"/>
      </w:pPr>
    </w:p>
    <w:p w14:paraId="5185B954" w14:textId="77777777" w:rsidR="00B646D1" w:rsidRDefault="00B646D1">
      <w:pPr>
        <w:pStyle w:val="Textbody"/>
      </w:pPr>
    </w:p>
    <w:p w14:paraId="12239DCA" w14:textId="77777777" w:rsidR="00B646D1" w:rsidRDefault="00B646D1">
      <w:pPr>
        <w:pStyle w:val="Textbody"/>
      </w:pPr>
    </w:p>
    <w:p w14:paraId="7B6912CA" w14:textId="77777777" w:rsidR="00B646D1" w:rsidRDefault="00B646D1">
      <w:pPr>
        <w:pStyle w:val="Textbody"/>
      </w:pPr>
    </w:p>
    <w:p w14:paraId="0902C95F" w14:textId="77777777" w:rsidR="00B646D1" w:rsidRDefault="00B646D1">
      <w:pPr>
        <w:pStyle w:val="Textbody"/>
      </w:pPr>
    </w:p>
    <w:p w14:paraId="4AF3E9E6" w14:textId="77777777" w:rsidR="00E42C95" w:rsidRDefault="00E42C95">
      <w:pPr>
        <w:pStyle w:val="Textbody"/>
      </w:pPr>
    </w:p>
    <w:tbl>
      <w:tblPr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0"/>
        <w:gridCol w:w="2223"/>
      </w:tblGrid>
      <w:tr w:rsidR="00B646D1" w14:paraId="444C78B3" w14:textId="77777777">
        <w:trPr>
          <w:trHeight w:val="680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60F2BA" w14:textId="77777777" w:rsidR="00B646D1" w:rsidRDefault="00B15EF9">
            <w:pPr>
              <w:pStyle w:val="TableContents"/>
              <w:jc w:val="center"/>
              <w:rPr>
                <w:rFonts w:ascii="Futura-Light" w:hAnsi="Futura-Light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Futura-Light" w:hAnsi="Futura-Light"/>
                <w:b/>
                <w:bCs/>
                <w:noProof/>
                <w:color w:val="FFFFFF"/>
                <w:sz w:val="56"/>
                <w:szCs w:val="56"/>
              </w:rPr>
              <w:lastRenderedPageBreak/>
              <w:drawing>
                <wp:inline distT="0" distB="0" distL="0" distR="0" wp14:anchorId="3E171441" wp14:editId="1670D250">
                  <wp:extent cx="6040755" cy="739775"/>
                  <wp:effectExtent l="0" t="0" r="0" b="317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(40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D1" w14:paraId="4EF6E113" w14:textId="77777777">
        <w:trPr>
          <w:trHeight w:val="680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BF4E88" w14:textId="77777777" w:rsidR="00B15EF9" w:rsidRPr="00B15EF9" w:rsidRDefault="00B15EF9">
            <w:pPr>
              <w:pStyle w:val="TableContents"/>
              <w:jc w:val="center"/>
              <w:rPr>
                <w:rFonts w:ascii="Futura-Light" w:hAnsi="Futura-Light"/>
                <w:i/>
                <w:iCs/>
                <w:sz w:val="30"/>
                <w:szCs w:val="30"/>
              </w:rPr>
            </w:pPr>
          </w:p>
          <w:p w14:paraId="7A3499A2" w14:textId="77777777" w:rsidR="00B646D1" w:rsidRPr="00B15EF9" w:rsidRDefault="00A40F68">
            <w:pPr>
              <w:pStyle w:val="TableContents"/>
              <w:jc w:val="center"/>
              <w:rPr>
                <w:rFonts w:ascii="Futura-Light" w:hAnsi="Futura-Light"/>
                <w:i/>
                <w:iCs/>
                <w:sz w:val="40"/>
                <w:szCs w:val="40"/>
              </w:rPr>
            </w:pPr>
            <w:r w:rsidRPr="00B15EF9">
              <w:rPr>
                <w:rFonts w:ascii="Futura-Light" w:hAnsi="Futura-Light"/>
                <w:i/>
                <w:iCs/>
                <w:sz w:val="40"/>
                <w:szCs w:val="40"/>
              </w:rPr>
              <w:t>Pute</w:t>
            </w:r>
          </w:p>
        </w:tc>
      </w:tr>
      <w:tr w:rsidR="00B646D1" w14:paraId="05DE5600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56E3D" w14:textId="5AD14F3C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Puteschnitzel gegrillt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7C6B90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</w:p>
          <w:p w14:paraId="67032048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mit Pommes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A4963" w14:textId="1C7EBEF3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6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  <w:tr w:rsidR="00B646D1" w14:paraId="21A99DC0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95FB5E" w14:textId="63F5D150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Putenfleisch in Champignonsoße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252AA4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</w:t>
            </w:r>
            <w:r w:rsidR="0062222C">
              <w:rPr>
                <w:rFonts w:ascii="Futura-Light" w:hAnsi="Futura-Light"/>
                <w:sz w:val="30"/>
                <w:szCs w:val="30"/>
                <w:vertAlign w:val="superscript"/>
              </w:rPr>
              <w:t>g</w:t>
            </w:r>
            <w:r w:rsidR="001F025A">
              <w:rPr>
                <w:rFonts w:ascii="Futura-Light" w:hAnsi="Futura-Light"/>
                <w:sz w:val="30"/>
                <w:szCs w:val="30"/>
                <w:vertAlign w:val="superscript"/>
              </w:rPr>
              <w:t>,c</w:t>
            </w:r>
          </w:p>
          <w:p w14:paraId="3DD915EC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mit Spätzle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AD13B" w14:textId="7AE48B9A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7</w:t>
            </w:r>
            <w:r>
              <w:rPr>
                <w:rFonts w:ascii="Futura-Light" w:hAnsi="Futura-Light"/>
                <w:sz w:val="30"/>
                <w:szCs w:val="30"/>
              </w:rPr>
              <w:t>,50 €</w:t>
            </w:r>
          </w:p>
        </w:tc>
      </w:tr>
    </w:tbl>
    <w:p w14:paraId="03159603" w14:textId="77777777" w:rsidR="00B646D1" w:rsidRDefault="00B646D1">
      <w:pPr>
        <w:rPr>
          <w:vanish/>
        </w:rPr>
      </w:pPr>
    </w:p>
    <w:tbl>
      <w:tblPr>
        <w:tblW w:w="9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0"/>
        <w:gridCol w:w="2223"/>
      </w:tblGrid>
      <w:tr w:rsidR="00B646D1" w14:paraId="26BFD18D" w14:textId="77777777">
        <w:trPr>
          <w:trHeight w:val="680"/>
        </w:trPr>
        <w:tc>
          <w:tcPr>
            <w:tcW w:w="962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89A99" w14:textId="77777777" w:rsidR="00B646D1" w:rsidRPr="00B15EF9" w:rsidRDefault="00A40F68">
            <w:pPr>
              <w:pStyle w:val="TableContents"/>
              <w:jc w:val="center"/>
              <w:rPr>
                <w:rFonts w:ascii="Futura-Light" w:hAnsi="Futura-Light"/>
                <w:i/>
                <w:iCs/>
                <w:sz w:val="40"/>
                <w:szCs w:val="40"/>
              </w:rPr>
            </w:pPr>
            <w:r w:rsidRPr="00B15EF9">
              <w:rPr>
                <w:rFonts w:ascii="Futura-Light" w:hAnsi="Futura-Light"/>
                <w:i/>
                <w:iCs/>
                <w:sz w:val="40"/>
                <w:szCs w:val="40"/>
              </w:rPr>
              <w:t>Kalb</w:t>
            </w:r>
          </w:p>
        </w:tc>
      </w:tr>
      <w:tr w:rsidR="00B646D1" w14:paraId="34C83703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6E345" w14:textId="0BCA558B" w:rsidR="00B646D1" w:rsidRPr="006E2042" w:rsidRDefault="00A40F68">
            <w:pPr>
              <w:pStyle w:val="TableContents"/>
              <w:rPr>
                <w:lang w:val="en-US"/>
              </w:rPr>
            </w:pPr>
            <w:r w:rsidRPr="006E2042">
              <w:rPr>
                <w:rFonts w:ascii="Futura-Light" w:hAnsi="Futura-Light"/>
                <w:sz w:val="30"/>
                <w:szCs w:val="30"/>
                <w:lang w:val="en-US"/>
              </w:rPr>
              <w:t xml:space="preserve">Scalopine al vino Bianco 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a</w:t>
            </w:r>
            <w:r w:rsidR="00252AA4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6E2042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,g</w:t>
            </w:r>
          </w:p>
          <w:p w14:paraId="79D987C2" w14:textId="605802C6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Kalbschnitzel in Wei</w:t>
            </w:r>
            <w:r w:rsidR="00C05561">
              <w:rPr>
                <w:rFonts w:ascii="Futura-Light" w:hAnsi="Futura-Light"/>
                <w:sz w:val="20"/>
                <w:szCs w:val="20"/>
              </w:rPr>
              <w:t>ß</w:t>
            </w:r>
            <w:r>
              <w:rPr>
                <w:rFonts w:ascii="Futura-Light" w:hAnsi="Futura-Light"/>
                <w:sz w:val="20"/>
                <w:szCs w:val="20"/>
              </w:rPr>
              <w:t>weinsoße mit Kroketten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1870" w14:textId="4204A0C7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21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4AE6A2E1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33C03" w14:textId="58B1F0E5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Scalopine al Limone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252AA4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31523BB2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  <w:lang w:val="it-IT"/>
              </w:rPr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Kalbschnitzel in Limonensoße mit Pommes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8F833" w14:textId="342CEB19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21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AC16210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3703A" w14:textId="4D50F4E4" w:rsidR="00B646D1" w:rsidRPr="006E2042" w:rsidRDefault="00A40F68">
            <w:pPr>
              <w:pStyle w:val="TableContents"/>
              <w:rPr>
                <w:lang w:val="en-US"/>
              </w:rPr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Saltinbocca alla Romana 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a</w:t>
            </w:r>
            <w:r w:rsidR="00252AA4"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1</w:t>
            </w:r>
            <w:r>
              <w:rPr>
                <w:rFonts w:ascii="Futura-Light" w:hAnsi="Futura-Light"/>
                <w:sz w:val="30"/>
                <w:szCs w:val="30"/>
                <w:vertAlign w:val="superscript"/>
                <w:lang w:val="it-IT"/>
              </w:rPr>
              <w:t>,g</w:t>
            </w:r>
          </w:p>
          <w:p w14:paraId="57F5166B" w14:textId="7148C694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 xml:space="preserve">Kalbschnitzel in </w:t>
            </w:r>
            <w:r w:rsidR="006E623B">
              <w:rPr>
                <w:rFonts w:ascii="Futura-Light" w:hAnsi="Futura-Light"/>
                <w:sz w:val="20"/>
                <w:szCs w:val="20"/>
              </w:rPr>
              <w:t>Weiß</w:t>
            </w:r>
            <w:r>
              <w:rPr>
                <w:rFonts w:ascii="Futura-Light" w:hAnsi="Futura-Light"/>
                <w:sz w:val="20"/>
                <w:szCs w:val="20"/>
              </w:rPr>
              <w:t>weinsoße mit Vorderschinken, Salbeiblätter und Käse dazu Kroketten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9ED4C" w14:textId="3DAABC7B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22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2BCF2E30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DBD78D" w14:textId="7DBF74AC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</w:rPr>
              <w:t xml:space="preserve">Bistecca ai Ferri </w:t>
            </w:r>
          </w:p>
          <w:p w14:paraId="27E930F6" w14:textId="77777777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</w:rPr>
              <w:t>Kalbschnitzel gegrillt mit Gemüse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08270F" w14:textId="315B5E67" w:rsidR="00B646D1" w:rsidRDefault="00A40F68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1</w:t>
            </w:r>
            <w:r w:rsidR="007C6B90">
              <w:rPr>
                <w:rFonts w:ascii="Futura-Light" w:hAnsi="Futura-Light"/>
                <w:sz w:val="30"/>
                <w:szCs w:val="30"/>
              </w:rPr>
              <w:t>9</w:t>
            </w:r>
            <w:r>
              <w:rPr>
                <w:rFonts w:ascii="Futura-Light" w:hAnsi="Futura-Light"/>
                <w:sz w:val="30"/>
                <w:szCs w:val="30"/>
              </w:rPr>
              <w:t>,</w:t>
            </w:r>
            <w:r w:rsidR="007C6B90">
              <w:rPr>
                <w:rFonts w:ascii="Futura-Light" w:hAnsi="Futura-Light"/>
                <w:sz w:val="30"/>
                <w:szCs w:val="30"/>
              </w:rPr>
              <w:t>0</w:t>
            </w:r>
            <w:r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43ECA742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BA2B5" w14:textId="67A36A1A" w:rsidR="00B646D1" w:rsidRPr="00F1206D" w:rsidRDefault="00A40F68">
            <w:pPr>
              <w:pStyle w:val="TableContents"/>
              <w:rPr>
                <w:lang w:val="en-US"/>
              </w:rPr>
            </w:pPr>
            <w:r w:rsidRPr="00F1206D">
              <w:rPr>
                <w:rFonts w:ascii="Futura-Light" w:hAnsi="Futura-Light"/>
                <w:sz w:val="30"/>
                <w:szCs w:val="30"/>
                <w:lang w:val="en-US"/>
              </w:rPr>
              <w:t>La Pizzaiola</w:t>
            </w:r>
            <w:r w:rsidRPr="00F1206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 xml:space="preserve"> a</w:t>
            </w:r>
            <w:r w:rsidR="00871439" w:rsidRPr="00F1206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1</w:t>
            </w:r>
            <w:r w:rsidRPr="00F1206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</w:t>
            </w:r>
            <w:r w:rsidR="00F1206D" w:rsidRPr="00F1206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c,</w:t>
            </w:r>
            <w:r w:rsidRPr="00F1206D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g</w:t>
            </w:r>
            <w:r w:rsidR="001F025A">
              <w:rPr>
                <w:rFonts w:ascii="Futura-Light" w:hAnsi="Futura-Light"/>
                <w:sz w:val="30"/>
                <w:szCs w:val="30"/>
                <w:vertAlign w:val="superscript"/>
                <w:lang w:val="en-US"/>
              </w:rPr>
              <w:t>,13</w:t>
            </w:r>
          </w:p>
          <w:p w14:paraId="130DC73C" w14:textId="77777777" w:rsidR="00B646D1" w:rsidRDefault="00A40F68">
            <w:pPr>
              <w:pStyle w:val="TableContents"/>
              <w:rPr>
                <w:rFonts w:ascii="Futura-Light" w:hAnsi="Futura-Light"/>
                <w:sz w:val="20"/>
                <w:szCs w:val="20"/>
              </w:rPr>
            </w:pPr>
            <w:r>
              <w:rPr>
                <w:rFonts w:ascii="Futura-Light" w:hAnsi="Futura-Light"/>
                <w:sz w:val="20"/>
                <w:szCs w:val="20"/>
              </w:rPr>
              <w:t>in einer Soße aus Tomaten, Kapern, Oliven und Knoblauch dazu Spaghetti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0F53C" w14:textId="4B897030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20</w:t>
            </w:r>
            <w:r w:rsidR="00A40F68">
              <w:rPr>
                <w:rFonts w:ascii="Futura-Light" w:hAnsi="Futura-Light"/>
                <w:sz w:val="30"/>
                <w:szCs w:val="30"/>
              </w:rPr>
              <w:t>,</w:t>
            </w:r>
            <w:r>
              <w:rPr>
                <w:rFonts w:ascii="Futura-Light" w:hAnsi="Futura-Light"/>
                <w:sz w:val="30"/>
                <w:szCs w:val="30"/>
              </w:rPr>
              <w:t>0</w:t>
            </w:r>
            <w:r w:rsidR="00A40F68">
              <w:rPr>
                <w:rFonts w:ascii="Futura-Light" w:hAnsi="Futura-Light"/>
                <w:sz w:val="30"/>
                <w:szCs w:val="30"/>
              </w:rPr>
              <w:t>0 €</w:t>
            </w:r>
          </w:p>
        </w:tc>
      </w:tr>
      <w:tr w:rsidR="00B646D1" w14:paraId="7DB058AD" w14:textId="77777777">
        <w:trPr>
          <w:trHeight w:val="283"/>
        </w:trPr>
        <w:tc>
          <w:tcPr>
            <w:tcW w:w="740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96C1C" w14:textId="64DE7669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30"/>
                <w:szCs w:val="30"/>
                <w:lang w:val="it-IT"/>
              </w:rPr>
              <w:t>Pica</w:t>
            </w:r>
            <w:r w:rsidR="008A30D9">
              <w:rPr>
                <w:rFonts w:ascii="Futura-Light" w:hAnsi="Futura-Light"/>
                <w:sz w:val="30"/>
                <w:szCs w:val="30"/>
                <w:lang w:val="it-IT"/>
              </w:rPr>
              <w:t>t</w:t>
            </w:r>
            <w:r>
              <w:rPr>
                <w:rFonts w:ascii="Futura-Light" w:hAnsi="Futura-Light"/>
                <w:sz w:val="30"/>
                <w:szCs w:val="30"/>
                <w:lang w:val="it-IT"/>
              </w:rPr>
              <w:t xml:space="preserve">a Milanese 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a</w:t>
            </w:r>
            <w:r w:rsidR="00871439">
              <w:rPr>
                <w:rFonts w:ascii="Futura-Light" w:hAnsi="Futura-Light"/>
                <w:sz w:val="30"/>
                <w:szCs w:val="30"/>
                <w:vertAlign w:val="superscript"/>
              </w:rPr>
              <w:t>1</w:t>
            </w:r>
            <w:r w:rsidR="009646E5">
              <w:rPr>
                <w:rFonts w:ascii="Futura-Light" w:hAnsi="Futura-Light"/>
                <w:sz w:val="30"/>
                <w:szCs w:val="30"/>
                <w:vertAlign w:val="superscript"/>
              </w:rPr>
              <w:t>,c</w:t>
            </w:r>
            <w:r>
              <w:rPr>
                <w:rFonts w:ascii="Futura-Light" w:hAnsi="Futura-Light"/>
                <w:sz w:val="30"/>
                <w:szCs w:val="30"/>
                <w:vertAlign w:val="superscript"/>
              </w:rPr>
              <w:t>,g</w:t>
            </w:r>
          </w:p>
          <w:p w14:paraId="781565E7" w14:textId="4F46820A" w:rsidR="00B646D1" w:rsidRDefault="00A40F68">
            <w:pPr>
              <w:pStyle w:val="TableContents"/>
            </w:pPr>
            <w:r>
              <w:rPr>
                <w:rFonts w:ascii="Futura-Light" w:hAnsi="Futura-Light"/>
                <w:sz w:val="20"/>
                <w:szCs w:val="20"/>
                <w:lang w:val="it-IT"/>
              </w:rPr>
              <w:t>mit Parmesan</w:t>
            </w:r>
            <w:r w:rsidR="00F1206D">
              <w:rPr>
                <w:rFonts w:ascii="Futura-Light" w:hAnsi="Futura-Light"/>
                <w:sz w:val="20"/>
                <w:szCs w:val="20"/>
                <w:lang w:val="it-IT"/>
              </w:rPr>
              <w:t xml:space="preserve">, Ei </w:t>
            </w:r>
            <w:r>
              <w:rPr>
                <w:rFonts w:ascii="Futura-Light" w:hAnsi="Futura-Light"/>
                <w:sz w:val="20"/>
                <w:szCs w:val="20"/>
                <w:lang w:val="it-IT"/>
              </w:rPr>
              <w:t xml:space="preserve"> Käse und Panini dazu Spaghetti</w:t>
            </w:r>
          </w:p>
        </w:tc>
        <w:tc>
          <w:tcPr>
            <w:tcW w:w="222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35929" w14:textId="2DAACCDF" w:rsidR="00B646D1" w:rsidRDefault="007C6B90">
            <w:pPr>
              <w:pStyle w:val="TableContents"/>
              <w:jc w:val="right"/>
              <w:rPr>
                <w:rFonts w:ascii="Futura-Light" w:hAnsi="Futura-Light"/>
                <w:sz w:val="30"/>
                <w:szCs w:val="30"/>
              </w:rPr>
            </w:pPr>
            <w:r>
              <w:rPr>
                <w:rFonts w:ascii="Futura-Light" w:hAnsi="Futura-Light"/>
                <w:sz w:val="30"/>
                <w:szCs w:val="30"/>
              </w:rPr>
              <w:t>22</w:t>
            </w:r>
            <w:r w:rsidR="00A40F68">
              <w:rPr>
                <w:rFonts w:ascii="Futura-Light" w:hAnsi="Futura-Light"/>
                <w:sz w:val="30"/>
                <w:szCs w:val="30"/>
              </w:rPr>
              <w:t>,00 €</w:t>
            </w:r>
          </w:p>
        </w:tc>
      </w:tr>
    </w:tbl>
    <w:p w14:paraId="7146DC6E" w14:textId="77777777" w:rsidR="00B646D1" w:rsidRDefault="00B646D1"/>
    <w:sectPr w:rsidR="00B646D1">
      <w:footerReference w:type="defaul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FF88E" w14:textId="77777777" w:rsidR="001E317C" w:rsidRDefault="001E317C">
      <w:r>
        <w:separator/>
      </w:r>
    </w:p>
  </w:endnote>
  <w:endnote w:type="continuationSeparator" w:id="0">
    <w:p w14:paraId="79EF5C6A" w14:textId="77777777" w:rsidR="001E317C" w:rsidRDefault="001E3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Light">
    <w:altName w:val="Century Gothic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6B6FF" w14:textId="77777777" w:rsidR="00E6717C" w:rsidRDefault="00A40F68">
    <w:pPr>
      <w:pStyle w:val="Fuzeile"/>
      <w:rPr>
        <w:rFonts w:ascii="Futura-Light" w:hAnsi="Futura-Light"/>
        <w:sz w:val="20"/>
        <w:szCs w:val="20"/>
      </w:rPr>
    </w:pPr>
    <w:r>
      <w:rPr>
        <w:rFonts w:ascii="Futura-Light" w:hAnsi="Futura-Light"/>
        <w:sz w:val="20"/>
        <w:szCs w:val="20"/>
      </w:rPr>
      <w:t xml:space="preserve">Sonderwünsche und Änderungen werden gern erfüllt. Je Extrazutat </w:t>
    </w:r>
    <w:r w:rsidR="00032809">
      <w:rPr>
        <w:rFonts w:ascii="Futura-Light" w:hAnsi="Futura-Light"/>
        <w:sz w:val="20"/>
        <w:szCs w:val="20"/>
      </w:rPr>
      <w:t xml:space="preserve">ca. </w:t>
    </w:r>
    <w:r w:rsidR="00D42C50">
      <w:rPr>
        <w:rFonts w:ascii="Futura-Light" w:hAnsi="Futura-Light"/>
        <w:sz w:val="20"/>
        <w:szCs w:val="20"/>
      </w:rPr>
      <w:t>1</w:t>
    </w:r>
    <w:r>
      <w:rPr>
        <w:rFonts w:ascii="Futura-Light" w:hAnsi="Futura-Light"/>
        <w:sz w:val="20"/>
        <w:szCs w:val="20"/>
      </w:rPr>
      <w:t xml:space="preserve"> € Aufpreis.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703B1" w14:textId="77777777" w:rsidR="001E317C" w:rsidRDefault="001E317C">
      <w:r>
        <w:rPr>
          <w:color w:val="000000"/>
        </w:rPr>
        <w:separator/>
      </w:r>
    </w:p>
  </w:footnote>
  <w:footnote w:type="continuationSeparator" w:id="0">
    <w:p w14:paraId="506579D6" w14:textId="77777777" w:rsidR="001E317C" w:rsidRDefault="001E31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D1"/>
    <w:rsid w:val="000234DE"/>
    <w:rsid w:val="00030C39"/>
    <w:rsid w:val="00032809"/>
    <w:rsid w:val="0006170E"/>
    <w:rsid w:val="0007743D"/>
    <w:rsid w:val="000C3D64"/>
    <w:rsid w:val="000F58B2"/>
    <w:rsid w:val="0010675E"/>
    <w:rsid w:val="00110992"/>
    <w:rsid w:val="001254BB"/>
    <w:rsid w:val="00170F3A"/>
    <w:rsid w:val="00180E4B"/>
    <w:rsid w:val="0018477B"/>
    <w:rsid w:val="00192416"/>
    <w:rsid w:val="001E317C"/>
    <w:rsid w:val="001F025A"/>
    <w:rsid w:val="00206CB6"/>
    <w:rsid w:val="00211910"/>
    <w:rsid w:val="00227575"/>
    <w:rsid w:val="00252AA4"/>
    <w:rsid w:val="002D1D2D"/>
    <w:rsid w:val="002D60BF"/>
    <w:rsid w:val="002E03B2"/>
    <w:rsid w:val="00341F02"/>
    <w:rsid w:val="00350802"/>
    <w:rsid w:val="00361D05"/>
    <w:rsid w:val="003A1E5F"/>
    <w:rsid w:val="004117E3"/>
    <w:rsid w:val="0042695F"/>
    <w:rsid w:val="004E2DE1"/>
    <w:rsid w:val="00530CF3"/>
    <w:rsid w:val="00537FA5"/>
    <w:rsid w:val="005B6201"/>
    <w:rsid w:val="005D168C"/>
    <w:rsid w:val="005F1C9B"/>
    <w:rsid w:val="0062222C"/>
    <w:rsid w:val="006C1360"/>
    <w:rsid w:val="006C4804"/>
    <w:rsid w:val="006E2042"/>
    <w:rsid w:val="006E623B"/>
    <w:rsid w:val="006F62CA"/>
    <w:rsid w:val="00712CCB"/>
    <w:rsid w:val="0071400C"/>
    <w:rsid w:val="00714903"/>
    <w:rsid w:val="00726C3D"/>
    <w:rsid w:val="00731869"/>
    <w:rsid w:val="00734E67"/>
    <w:rsid w:val="00772BCA"/>
    <w:rsid w:val="0079418A"/>
    <w:rsid w:val="007C6B90"/>
    <w:rsid w:val="00871439"/>
    <w:rsid w:val="008A30D9"/>
    <w:rsid w:val="008B5A19"/>
    <w:rsid w:val="009238E0"/>
    <w:rsid w:val="00927620"/>
    <w:rsid w:val="00951D7D"/>
    <w:rsid w:val="009646E5"/>
    <w:rsid w:val="0097554C"/>
    <w:rsid w:val="009D0A05"/>
    <w:rsid w:val="00A00A34"/>
    <w:rsid w:val="00A36518"/>
    <w:rsid w:val="00A40F68"/>
    <w:rsid w:val="00A570E5"/>
    <w:rsid w:val="00A80B0F"/>
    <w:rsid w:val="00AC7116"/>
    <w:rsid w:val="00B057A0"/>
    <w:rsid w:val="00B15EF9"/>
    <w:rsid w:val="00B2431F"/>
    <w:rsid w:val="00B347F1"/>
    <w:rsid w:val="00B6408A"/>
    <w:rsid w:val="00B646D1"/>
    <w:rsid w:val="00B83BC3"/>
    <w:rsid w:val="00B853D3"/>
    <w:rsid w:val="00B933F2"/>
    <w:rsid w:val="00BD75FE"/>
    <w:rsid w:val="00BE1F9D"/>
    <w:rsid w:val="00C05561"/>
    <w:rsid w:val="00C231B8"/>
    <w:rsid w:val="00CA0798"/>
    <w:rsid w:val="00CC4E2B"/>
    <w:rsid w:val="00CF53C3"/>
    <w:rsid w:val="00D42C50"/>
    <w:rsid w:val="00D87C12"/>
    <w:rsid w:val="00DA1CCA"/>
    <w:rsid w:val="00E17C4F"/>
    <w:rsid w:val="00E26A0E"/>
    <w:rsid w:val="00E407BF"/>
    <w:rsid w:val="00E42C95"/>
    <w:rsid w:val="00E4686C"/>
    <w:rsid w:val="00E85E29"/>
    <w:rsid w:val="00EB6969"/>
    <w:rsid w:val="00EC6CAD"/>
    <w:rsid w:val="00ED00B0"/>
    <w:rsid w:val="00ED2E73"/>
    <w:rsid w:val="00ED5125"/>
    <w:rsid w:val="00F0711B"/>
    <w:rsid w:val="00F110FD"/>
    <w:rsid w:val="00F1206D"/>
    <w:rsid w:val="00F23E5A"/>
    <w:rsid w:val="00F444E3"/>
    <w:rsid w:val="00F5013A"/>
    <w:rsid w:val="00F55013"/>
    <w:rsid w:val="00F81A45"/>
    <w:rsid w:val="00FD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F1B1"/>
  <w15:docId w15:val="{3E70297D-99C5-438B-B37A-C2043659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2">
    <w:name w:val="heading 2"/>
    <w:basedOn w:val="Heading"/>
    <w:next w:val="Textbody"/>
    <w:uiPriority w:val="9"/>
    <w:semiHidden/>
    <w:unhideWhenUsed/>
    <w:qFormat/>
    <w:pPr>
      <w:outlineLvl w:val="1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unhideWhenUsed/>
    <w:rsid w:val="00032809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032809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%20Kassia%20Rimola\Desktop\C56136EF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C56136EF</Template>
  <TotalTime>0</TotalTime>
  <Pages>9</Pages>
  <Words>998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Rimola, Luise [BW]</dc:creator>
  <cp:lastModifiedBy>Rimola, Luise Kassia</cp:lastModifiedBy>
  <cp:revision>75</cp:revision>
  <cp:lastPrinted>2020-05-10T11:08:00Z</cp:lastPrinted>
  <dcterms:created xsi:type="dcterms:W3CDTF">2023-03-05T12:54:00Z</dcterms:created>
  <dcterms:modified xsi:type="dcterms:W3CDTF">2023-03-05T19:59:00Z</dcterms:modified>
</cp:coreProperties>
</file>